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7D0" w:rsidRPr="003C17D0" w:rsidRDefault="008C6102" w:rsidP="003C17D0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WP 5: </w:t>
      </w:r>
      <w:r w:rsidR="00E85679">
        <w:rPr>
          <w:rFonts w:asciiTheme="minorHAnsi" w:hAnsiTheme="minorHAnsi" w:cstheme="minorHAnsi"/>
          <w:b/>
          <w:sz w:val="28"/>
          <w:szCs w:val="28"/>
        </w:rPr>
        <w:t xml:space="preserve">Airborne </w:t>
      </w:r>
      <w:r w:rsidR="0010402C">
        <w:rPr>
          <w:rFonts w:asciiTheme="minorHAnsi" w:hAnsiTheme="minorHAnsi" w:cstheme="minorHAnsi"/>
          <w:b/>
          <w:sz w:val="28"/>
          <w:szCs w:val="28"/>
        </w:rPr>
        <w:t xml:space="preserve">laser </w:t>
      </w:r>
      <w:r w:rsidR="00E85679">
        <w:rPr>
          <w:rFonts w:asciiTheme="minorHAnsi" w:hAnsiTheme="minorHAnsi" w:cstheme="minorHAnsi"/>
          <w:b/>
          <w:sz w:val="28"/>
          <w:szCs w:val="28"/>
        </w:rPr>
        <w:t xml:space="preserve">measurements of sea ice freeboard heights </w:t>
      </w:r>
    </w:p>
    <w:p w:rsidR="003C17D0" w:rsidRDefault="003C17D0" w:rsidP="003C17D0">
      <w:pPr>
        <w:rPr>
          <w:rFonts w:asciiTheme="minorHAnsi" w:hAnsiTheme="minorHAnsi" w:cstheme="minorHAnsi"/>
        </w:rPr>
      </w:pPr>
    </w:p>
    <w:p w:rsidR="00B71429" w:rsidRDefault="009B404A" w:rsidP="003C17D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DTU Space coordinated an airborne campaign in April </w:t>
      </w:r>
      <w:r w:rsidRPr="007E4304">
        <w:rPr>
          <w:rFonts w:asciiTheme="minorHAnsi" w:hAnsiTheme="minorHAnsi" w:cstheme="minorHAnsi"/>
          <w:sz w:val="22"/>
          <w:szCs w:val="22"/>
        </w:rPr>
        <w:t xml:space="preserve">2011, </w:t>
      </w:r>
      <w:r w:rsidR="004B740D">
        <w:rPr>
          <w:rFonts w:asciiTheme="minorHAnsi" w:hAnsiTheme="minorHAnsi" w:cstheme="minorHAnsi"/>
          <w:sz w:val="22"/>
          <w:szCs w:val="22"/>
        </w:rPr>
        <w:t xml:space="preserve">to obtain high-resolution laser scanner measurements for estimation of sea ice freeboard heights in the </w:t>
      </w:r>
      <w:proofErr w:type="spellStart"/>
      <w:r w:rsidR="004B740D">
        <w:rPr>
          <w:rFonts w:asciiTheme="minorHAnsi" w:hAnsiTheme="minorHAnsi" w:cstheme="minorHAnsi"/>
          <w:sz w:val="22"/>
          <w:szCs w:val="22"/>
        </w:rPr>
        <w:t>Fram</w:t>
      </w:r>
      <w:proofErr w:type="spellEnd"/>
      <w:r w:rsidR="004B740D">
        <w:rPr>
          <w:rFonts w:asciiTheme="minorHAnsi" w:hAnsiTheme="minorHAnsi" w:cstheme="minorHAnsi"/>
          <w:sz w:val="22"/>
          <w:szCs w:val="22"/>
        </w:rPr>
        <w:t xml:space="preserve"> Strait. The tracks were selec</w:t>
      </w:r>
      <w:r w:rsidR="004B740D">
        <w:rPr>
          <w:rFonts w:asciiTheme="minorHAnsi" w:hAnsiTheme="minorHAnsi" w:cstheme="minorHAnsi"/>
          <w:sz w:val="22"/>
          <w:szCs w:val="22"/>
        </w:rPr>
        <w:t>t</w:t>
      </w:r>
      <w:r w:rsidR="004B740D">
        <w:rPr>
          <w:rFonts w:asciiTheme="minorHAnsi" w:hAnsiTheme="minorHAnsi" w:cstheme="minorHAnsi"/>
          <w:sz w:val="22"/>
          <w:szCs w:val="22"/>
        </w:rPr>
        <w:t xml:space="preserve">ed to match flight tracks from a similar survey conducted in </w:t>
      </w:r>
      <w:r w:rsidR="00FC7806">
        <w:rPr>
          <w:rFonts w:asciiTheme="minorHAnsi" w:hAnsiTheme="minorHAnsi" w:cstheme="minorHAnsi"/>
          <w:sz w:val="22"/>
          <w:szCs w:val="22"/>
        </w:rPr>
        <w:t>April 2008</w:t>
      </w:r>
      <w:r w:rsidR="00B71429">
        <w:rPr>
          <w:rFonts w:asciiTheme="minorHAnsi" w:hAnsiTheme="minorHAnsi" w:cstheme="minorHAnsi"/>
          <w:sz w:val="22"/>
          <w:szCs w:val="22"/>
        </w:rPr>
        <w:t xml:space="preserve">, see Figure </w:t>
      </w:r>
      <w:r w:rsidR="00B71429" w:rsidRPr="00B71429">
        <w:rPr>
          <w:rFonts w:asciiTheme="minorHAnsi" w:hAnsiTheme="minorHAnsi" w:cstheme="minorHAnsi"/>
          <w:b/>
          <w:sz w:val="22"/>
          <w:szCs w:val="22"/>
          <w:u w:val="single"/>
        </w:rPr>
        <w:t>1</w:t>
      </w:r>
      <w:r w:rsidR="00732F9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B71429" w:rsidRDefault="00B71429" w:rsidP="003C17D0">
      <w:pPr>
        <w:rPr>
          <w:rFonts w:asciiTheme="minorHAnsi" w:hAnsiTheme="minorHAnsi" w:cstheme="minorHAnsi"/>
          <w:sz w:val="22"/>
          <w:szCs w:val="22"/>
        </w:rPr>
      </w:pPr>
    </w:p>
    <w:p w:rsidR="00B6285E" w:rsidRDefault="00732F9A" w:rsidP="009F431E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2A7302">
        <w:rPr>
          <w:rFonts w:asciiTheme="minorHAnsi" w:hAnsiTheme="minorHAnsi" w:cstheme="minorHAnsi"/>
          <w:sz w:val="22"/>
          <w:szCs w:val="22"/>
        </w:rPr>
        <w:t>Th</w:t>
      </w:r>
      <w:r w:rsidR="00E55BD8" w:rsidRPr="002A7302">
        <w:rPr>
          <w:rFonts w:asciiTheme="minorHAnsi" w:hAnsiTheme="minorHAnsi" w:cstheme="minorHAnsi"/>
          <w:sz w:val="22"/>
          <w:szCs w:val="22"/>
        </w:rPr>
        <w:t xml:space="preserve">e </w:t>
      </w:r>
      <w:proofErr w:type="spellStart"/>
      <w:r w:rsidR="00337FD5">
        <w:rPr>
          <w:rFonts w:asciiTheme="minorHAnsi" w:hAnsiTheme="minorHAnsi" w:cstheme="minorHAnsi"/>
          <w:sz w:val="22"/>
          <w:szCs w:val="22"/>
        </w:rPr>
        <w:t>Fram</w:t>
      </w:r>
      <w:proofErr w:type="spellEnd"/>
      <w:r w:rsidR="00337FD5">
        <w:rPr>
          <w:rFonts w:asciiTheme="minorHAnsi" w:hAnsiTheme="minorHAnsi" w:cstheme="minorHAnsi"/>
          <w:sz w:val="22"/>
          <w:szCs w:val="22"/>
        </w:rPr>
        <w:t xml:space="preserve"> Strait </w:t>
      </w:r>
      <w:r w:rsidR="00E55BD8" w:rsidRPr="002A7302">
        <w:rPr>
          <w:rFonts w:asciiTheme="minorHAnsi" w:hAnsiTheme="minorHAnsi" w:cstheme="minorHAnsi"/>
          <w:sz w:val="22"/>
          <w:szCs w:val="22"/>
        </w:rPr>
        <w:t xml:space="preserve">campaign was </w:t>
      </w:r>
      <w:r w:rsidR="00D7517F" w:rsidRPr="002A7302">
        <w:rPr>
          <w:rFonts w:asciiTheme="minorHAnsi" w:hAnsiTheme="minorHAnsi" w:cstheme="minorHAnsi"/>
          <w:sz w:val="22"/>
          <w:szCs w:val="22"/>
        </w:rPr>
        <w:t xml:space="preserve">carried out </w:t>
      </w:r>
      <w:r w:rsidR="00A508B9">
        <w:rPr>
          <w:rFonts w:asciiTheme="minorHAnsi" w:hAnsiTheme="minorHAnsi" w:cstheme="minorHAnsi"/>
          <w:sz w:val="22"/>
          <w:szCs w:val="22"/>
        </w:rPr>
        <w:t xml:space="preserve">in connection with mobilization of </w:t>
      </w:r>
      <w:r w:rsidR="00C304EA">
        <w:rPr>
          <w:rFonts w:asciiTheme="minorHAnsi" w:hAnsiTheme="minorHAnsi" w:cstheme="minorHAnsi"/>
          <w:sz w:val="22"/>
          <w:szCs w:val="22"/>
        </w:rPr>
        <w:t>ES</w:t>
      </w:r>
      <w:r w:rsidR="00EC0EF2" w:rsidRPr="002A7302">
        <w:rPr>
          <w:rFonts w:asciiTheme="minorHAnsi" w:hAnsiTheme="minorHAnsi" w:cstheme="minorHAnsi"/>
          <w:sz w:val="22"/>
          <w:szCs w:val="22"/>
        </w:rPr>
        <w:t>A’s CryoSat</w:t>
      </w:r>
      <w:r w:rsidR="00CF0850">
        <w:rPr>
          <w:rFonts w:asciiTheme="minorHAnsi" w:hAnsiTheme="minorHAnsi" w:cstheme="minorHAnsi"/>
          <w:sz w:val="22"/>
          <w:szCs w:val="22"/>
        </w:rPr>
        <w:t>-2</w:t>
      </w:r>
      <w:r w:rsidR="00EC0EF2" w:rsidRPr="002A7302">
        <w:rPr>
          <w:rFonts w:asciiTheme="minorHAnsi" w:hAnsiTheme="minorHAnsi" w:cstheme="minorHAnsi"/>
          <w:sz w:val="22"/>
          <w:szCs w:val="22"/>
        </w:rPr>
        <w:t xml:space="preserve"> Valid</w:t>
      </w:r>
      <w:r w:rsidR="00EC0EF2" w:rsidRPr="002A7302">
        <w:rPr>
          <w:rFonts w:asciiTheme="minorHAnsi" w:hAnsiTheme="minorHAnsi" w:cstheme="minorHAnsi"/>
          <w:sz w:val="22"/>
          <w:szCs w:val="22"/>
        </w:rPr>
        <w:t>a</w:t>
      </w:r>
      <w:r w:rsidR="00EC0EF2" w:rsidRPr="002A7302">
        <w:rPr>
          <w:rFonts w:asciiTheme="minorHAnsi" w:hAnsiTheme="minorHAnsi" w:cstheme="minorHAnsi"/>
          <w:sz w:val="22"/>
          <w:szCs w:val="22"/>
        </w:rPr>
        <w:t>tion Experiment (CryoVEx</w:t>
      </w:r>
      <w:r w:rsidR="00CF0850">
        <w:rPr>
          <w:rFonts w:asciiTheme="minorHAnsi" w:hAnsiTheme="minorHAnsi" w:cstheme="minorHAnsi"/>
          <w:sz w:val="22"/>
          <w:szCs w:val="22"/>
        </w:rPr>
        <w:t>-2011</w:t>
      </w:r>
      <w:r w:rsidR="00EC0EF2" w:rsidRPr="002A7302">
        <w:rPr>
          <w:rFonts w:asciiTheme="minorHAnsi" w:hAnsiTheme="minorHAnsi" w:cstheme="minorHAnsi"/>
          <w:sz w:val="22"/>
          <w:szCs w:val="22"/>
        </w:rPr>
        <w:t>)</w:t>
      </w:r>
      <w:r w:rsidR="009F431E">
        <w:rPr>
          <w:rFonts w:asciiTheme="minorHAnsi" w:hAnsiTheme="minorHAnsi" w:cstheme="minorHAnsi"/>
          <w:sz w:val="22"/>
          <w:szCs w:val="22"/>
        </w:rPr>
        <w:t>,</w:t>
      </w:r>
      <w:r w:rsidR="00337FD5">
        <w:rPr>
          <w:rFonts w:asciiTheme="minorHAnsi" w:hAnsiTheme="minorHAnsi" w:cstheme="minorHAnsi"/>
          <w:sz w:val="22"/>
          <w:szCs w:val="22"/>
        </w:rPr>
        <w:t xml:space="preserve"> thus the </w:t>
      </w:r>
      <w:r w:rsidR="009F431E">
        <w:rPr>
          <w:rFonts w:asciiTheme="minorHAnsi" w:hAnsiTheme="minorHAnsi" w:cstheme="minorHAnsi"/>
          <w:sz w:val="22"/>
          <w:szCs w:val="22"/>
        </w:rPr>
        <w:t>aircraft was equipped with an advanced</w:t>
      </w:r>
      <w:r w:rsidRPr="002A7302">
        <w:rPr>
          <w:rFonts w:asciiTheme="minorHAnsi" w:hAnsiTheme="minorHAnsi" w:cstheme="minorHAnsi"/>
          <w:sz w:val="22"/>
          <w:szCs w:val="22"/>
        </w:rPr>
        <w:t xml:space="preserve"> 13.5 GHz radar a</w:t>
      </w:r>
      <w:r w:rsidRPr="002A7302">
        <w:rPr>
          <w:rFonts w:asciiTheme="minorHAnsi" w:hAnsiTheme="minorHAnsi" w:cstheme="minorHAnsi"/>
          <w:sz w:val="22"/>
          <w:szCs w:val="22"/>
        </w:rPr>
        <w:t>l</w:t>
      </w:r>
      <w:r w:rsidRPr="002A7302">
        <w:rPr>
          <w:rFonts w:asciiTheme="minorHAnsi" w:hAnsiTheme="minorHAnsi" w:cstheme="minorHAnsi"/>
          <w:sz w:val="22"/>
          <w:szCs w:val="22"/>
        </w:rPr>
        <w:t>timet</w:t>
      </w:r>
      <w:r w:rsidR="00337FD5">
        <w:rPr>
          <w:rFonts w:asciiTheme="minorHAnsi" w:hAnsiTheme="minorHAnsi" w:cstheme="minorHAnsi"/>
          <w:sz w:val="22"/>
          <w:szCs w:val="22"/>
        </w:rPr>
        <w:t>er (ASIRAS),</w:t>
      </w:r>
      <w:r w:rsidRPr="002A7302">
        <w:rPr>
          <w:rFonts w:asciiTheme="minorHAnsi" w:hAnsiTheme="minorHAnsi" w:cstheme="minorHAnsi"/>
          <w:sz w:val="22"/>
          <w:szCs w:val="22"/>
        </w:rPr>
        <w:t xml:space="preserve"> </w:t>
      </w:r>
      <w:r w:rsidR="002A7302" w:rsidRPr="002A7302">
        <w:rPr>
          <w:rFonts w:asciiTheme="minorHAnsi" w:hAnsiTheme="minorHAnsi" w:cstheme="minorHAnsi"/>
          <w:sz w:val="22"/>
          <w:szCs w:val="22"/>
          <w:lang w:val="en-US" w:eastAsia="en-US"/>
        </w:rPr>
        <w:t>which is an airborne version</w:t>
      </w:r>
      <w:r w:rsidR="009F431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2A7302" w:rsidRPr="002A730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of the </w:t>
      </w:r>
      <w:r w:rsidR="00337FD5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radar altimeter carried </w:t>
      </w:r>
      <w:r w:rsidR="004D64C8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onboard </w:t>
      </w:r>
      <w:r w:rsidR="002A7302" w:rsidRPr="002A730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CryoSat-2. </w:t>
      </w:r>
      <w:r w:rsidR="009A43F5">
        <w:rPr>
          <w:rFonts w:asciiTheme="minorHAnsi" w:hAnsiTheme="minorHAnsi" w:cstheme="minorHAnsi"/>
          <w:sz w:val="22"/>
          <w:szCs w:val="22"/>
          <w:lang w:val="en-US" w:eastAsia="en-US"/>
        </w:rPr>
        <w:t>P</w:t>
      </w:r>
      <w:r w:rsidR="004D64C8">
        <w:rPr>
          <w:rFonts w:asciiTheme="minorHAnsi" w:hAnsiTheme="minorHAnsi" w:cstheme="minorHAnsi"/>
          <w:sz w:val="22"/>
          <w:szCs w:val="22"/>
          <w:lang w:val="en-US" w:eastAsia="en-US"/>
        </w:rPr>
        <w:t>r</w:t>
      </w:r>
      <w:r w:rsidR="004D64C8">
        <w:rPr>
          <w:rFonts w:asciiTheme="minorHAnsi" w:hAnsiTheme="minorHAnsi" w:cstheme="minorHAnsi"/>
          <w:sz w:val="22"/>
          <w:szCs w:val="22"/>
          <w:lang w:val="en-US" w:eastAsia="en-US"/>
        </w:rPr>
        <w:t>o</w:t>
      </w:r>
      <w:r w:rsidR="004D64C8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cessing </w:t>
      </w:r>
      <w:r w:rsidR="009A43F5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of the ASIRAS data </w:t>
      </w:r>
      <w:r w:rsidR="004D64C8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is </w:t>
      </w:r>
      <w:r w:rsidR="00B36A34">
        <w:rPr>
          <w:rFonts w:asciiTheme="minorHAnsi" w:hAnsiTheme="minorHAnsi" w:cstheme="minorHAnsi"/>
          <w:sz w:val="22"/>
          <w:szCs w:val="22"/>
          <w:lang w:val="en-US" w:eastAsia="en-US"/>
        </w:rPr>
        <w:t>ongoing, however</w:t>
      </w:r>
      <w:r w:rsidR="00942423">
        <w:rPr>
          <w:rFonts w:asciiTheme="minorHAnsi" w:hAnsiTheme="minorHAnsi" w:cstheme="minorHAnsi"/>
          <w:sz w:val="22"/>
          <w:szCs w:val="22"/>
          <w:lang w:val="en-US" w:eastAsia="en-US"/>
        </w:rPr>
        <w:t>,</w:t>
      </w:r>
      <w:r w:rsidR="00B36A34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it is </w:t>
      </w:r>
      <w:r w:rsidR="004D64C8">
        <w:rPr>
          <w:rFonts w:asciiTheme="minorHAnsi" w:hAnsiTheme="minorHAnsi" w:cstheme="minorHAnsi"/>
          <w:sz w:val="22"/>
          <w:szCs w:val="22"/>
          <w:lang w:val="en-US" w:eastAsia="en-US"/>
        </w:rPr>
        <w:t>ra</w:t>
      </w:r>
      <w:r w:rsidR="00C20E4F">
        <w:rPr>
          <w:rFonts w:asciiTheme="minorHAnsi" w:hAnsiTheme="minorHAnsi" w:cstheme="minorHAnsi"/>
          <w:sz w:val="22"/>
          <w:szCs w:val="22"/>
          <w:lang w:val="en-US" w:eastAsia="en-US"/>
        </w:rPr>
        <w:t>ther time consuming</w:t>
      </w:r>
      <w:r w:rsidR="004D64C8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and </w:t>
      </w:r>
      <w:r w:rsidR="00B36A34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the processed </w:t>
      </w:r>
      <w:r w:rsidR="00F6590A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data </w:t>
      </w:r>
      <w:r w:rsidR="004D64C8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will not be available until the beginning of 2012. </w:t>
      </w:r>
      <w:r w:rsidR="006A64AF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To </w:t>
      </w:r>
      <w:r w:rsidR="00D75469">
        <w:rPr>
          <w:rFonts w:asciiTheme="minorHAnsi" w:hAnsiTheme="minorHAnsi" w:cstheme="minorHAnsi"/>
          <w:sz w:val="22"/>
          <w:szCs w:val="22"/>
          <w:lang w:val="en-US" w:eastAsia="en-US"/>
        </w:rPr>
        <w:t>support</w:t>
      </w:r>
      <w:r w:rsidR="00F0053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the analysis</w:t>
      </w:r>
      <w:r w:rsidR="00593B68">
        <w:rPr>
          <w:rFonts w:asciiTheme="minorHAnsi" w:hAnsiTheme="minorHAnsi" w:cstheme="minorHAnsi"/>
          <w:sz w:val="22"/>
          <w:szCs w:val="22"/>
        </w:rPr>
        <w:t xml:space="preserve"> </w:t>
      </w:r>
      <w:r w:rsidR="00F0053B">
        <w:rPr>
          <w:rFonts w:asciiTheme="minorHAnsi" w:hAnsiTheme="minorHAnsi" w:cstheme="minorHAnsi"/>
          <w:sz w:val="22"/>
          <w:szCs w:val="22"/>
        </w:rPr>
        <w:t xml:space="preserve">of </w:t>
      </w:r>
      <w:r w:rsidR="00593B68">
        <w:rPr>
          <w:rFonts w:asciiTheme="minorHAnsi" w:hAnsiTheme="minorHAnsi" w:cstheme="minorHAnsi"/>
          <w:sz w:val="22"/>
          <w:szCs w:val="22"/>
        </w:rPr>
        <w:t>laser scanner and ASIRAS</w:t>
      </w:r>
      <w:r w:rsidR="00F562FD">
        <w:rPr>
          <w:rFonts w:asciiTheme="minorHAnsi" w:hAnsiTheme="minorHAnsi" w:cstheme="minorHAnsi"/>
          <w:sz w:val="22"/>
          <w:szCs w:val="22"/>
        </w:rPr>
        <w:t xml:space="preserve"> data</w:t>
      </w:r>
      <w:r w:rsidR="00593B68">
        <w:rPr>
          <w:rFonts w:asciiTheme="minorHAnsi" w:hAnsiTheme="minorHAnsi" w:cstheme="minorHAnsi"/>
          <w:sz w:val="22"/>
          <w:szCs w:val="22"/>
        </w:rPr>
        <w:t xml:space="preserve">, </w:t>
      </w:r>
      <w:r w:rsidRPr="002A7302">
        <w:rPr>
          <w:rFonts w:asciiTheme="minorHAnsi" w:hAnsiTheme="minorHAnsi" w:cstheme="minorHAnsi"/>
          <w:sz w:val="22"/>
          <w:szCs w:val="22"/>
        </w:rPr>
        <w:t>vertical photog</w:t>
      </w:r>
      <w:r w:rsidRPr="00D5067D">
        <w:rPr>
          <w:rFonts w:asciiTheme="minorHAnsi" w:hAnsiTheme="minorHAnsi" w:cstheme="minorHAnsi"/>
          <w:sz w:val="22"/>
          <w:szCs w:val="22"/>
        </w:rPr>
        <w:t>raphy</w:t>
      </w:r>
      <w:r w:rsidR="00A67A6A">
        <w:rPr>
          <w:rFonts w:asciiTheme="minorHAnsi" w:hAnsiTheme="minorHAnsi" w:cstheme="minorHAnsi"/>
          <w:sz w:val="22"/>
          <w:szCs w:val="22"/>
        </w:rPr>
        <w:t xml:space="preserve"> and </w:t>
      </w:r>
      <w:r w:rsidRPr="00D5067D">
        <w:rPr>
          <w:rFonts w:asciiTheme="minorHAnsi" w:hAnsiTheme="minorHAnsi" w:cstheme="minorHAnsi"/>
          <w:sz w:val="22"/>
          <w:szCs w:val="22"/>
        </w:rPr>
        <w:t>video recordings</w:t>
      </w:r>
      <w:r w:rsidR="00A67A6A">
        <w:rPr>
          <w:rFonts w:asciiTheme="minorHAnsi" w:hAnsiTheme="minorHAnsi" w:cstheme="minorHAnsi"/>
          <w:sz w:val="22"/>
          <w:szCs w:val="22"/>
        </w:rPr>
        <w:t xml:space="preserve"> </w:t>
      </w:r>
      <w:r w:rsidR="00307B1B">
        <w:rPr>
          <w:rFonts w:asciiTheme="minorHAnsi" w:hAnsiTheme="minorHAnsi" w:cstheme="minorHAnsi"/>
          <w:sz w:val="22"/>
          <w:szCs w:val="22"/>
        </w:rPr>
        <w:t>were collected during flight</w:t>
      </w:r>
      <w:r w:rsidRPr="00D5067D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B6285E" w:rsidRDefault="00B6285E" w:rsidP="003C17D0">
      <w:pPr>
        <w:rPr>
          <w:rFonts w:asciiTheme="minorHAnsi" w:hAnsiTheme="minorHAnsi" w:cstheme="minorHAnsi"/>
          <w:sz w:val="22"/>
          <w:szCs w:val="22"/>
        </w:rPr>
      </w:pPr>
    </w:p>
    <w:p w:rsidR="00B71429" w:rsidRDefault="00064146" w:rsidP="0063009B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 this study, </w:t>
      </w:r>
      <w:r w:rsidR="00851088">
        <w:rPr>
          <w:rFonts w:asciiTheme="minorHAnsi" w:hAnsiTheme="minorHAnsi" w:cstheme="minorHAnsi"/>
          <w:sz w:val="22"/>
          <w:szCs w:val="22"/>
        </w:rPr>
        <w:t>we</w:t>
      </w:r>
      <w:r>
        <w:rPr>
          <w:rFonts w:asciiTheme="minorHAnsi" w:hAnsiTheme="minorHAnsi" w:cstheme="minorHAnsi"/>
          <w:sz w:val="22"/>
          <w:szCs w:val="22"/>
        </w:rPr>
        <w:t xml:space="preserve"> present </w:t>
      </w:r>
      <w:r w:rsidR="00182A35">
        <w:rPr>
          <w:rFonts w:asciiTheme="minorHAnsi" w:hAnsiTheme="minorHAnsi" w:cstheme="minorHAnsi"/>
          <w:sz w:val="22"/>
          <w:szCs w:val="22"/>
        </w:rPr>
        <w:t xml:space="preserve">sea ice freeboard heights </w:t>
      </w:r>
      <w:r w:rsidR="00FC6BD8">
        <w:rPr>
          <w:rFonts w:asciiTheme="minorHAnsi" w:hAnsiTheme="minorHAnsi" w:cstheme="minorHAnsi"/>
          <w:sz w:val="22"/>
          <w:szCs w:val="22"/>
        </w:rPr>
        <w:t xml:space="preserve">(including the snow layer) </w:t>
      </w:r>
      <w:r w:rsidR="00182A35">
        <w:rPr>
          <w:rFonts w:asciiTheme="minorHAnsi" w:hAnsiTheme="minorHAnsi" w:cstheme="minorHAnsi"/>
          <w:sz w:val="22"/>
          <w:szCs w:val="22"/>
        </w:rPr>
        <w:t xml:space="preserve">obtained from the </w:t>
      </w:r>
      <w:r w:rsidR="002A3411">
        <w:rPr>
          <w:rFonts w:asciiTheme="minorHAnsi" w:hAnsiTheme="minorHAnsi" w:cstheme="minorHAnsi"/>
          <w:sz w:val="22"/>
          <w:szCs w:val="22"/>
        </w:rPr>
        <w:t xml:space="preserve">laser scanner measurements </w:t>
      </w:r>
      <w:r w:rsidR="00182A35">
        <w:rPr>
          <w:rFonts w:asciiTheme="minorHAnsi" w:hAnsiTheme="minorHAnsi" w:cstheme="minorHAnsi"/>
          <w:sz w:val="22"/>
          <w:szCs w:val="22"/>
        </w:rPr>
        <w:t xml:space="preserve">of </w:t>
      </w:r>
      <w:r>
        <w:rPr>
          <w:rFonts w:asciiTheme="minorHAnsi" w:hAnsiTheme="minorHAnsi" w:cstheme="minorHAnsi"/>
          <w:sz w:val="22"/>
          <w:szCs w:val="22"/>
        </w:rPr>
        <w:t>the 2011 survey</w:t>
      </w:r>
      <w:r w:rsidR="00625E59">
        <w:rPr>
          <w:rFonts w:asciiTheme="minorHAnsi" w:hAnsiTheme="minorHAnsi" w:cstheme="minorHAnsi"/>
          <w:sz w:val="22"/>
          <w:szCs w:val="22"/>
        </w:rPr>
        <w:t xml:space="preserve"> flights</w:t>
      </w:r>
      <w:r w:rsidR="00FC6BD8">
        <w:rPr>
          <w:rFonts w:asciiTheme="minorHAnsi" w:hAnsiTheme="minorHAnsi" w:cstheme="minorHAnsi"/>
          <w:sz w:val="22"/>
          <w:szCs w:val="22"/>
        </w:rPr>
        <w:t xml:space="preserve">. </w:t>
      </w:r>
      <w:r w:rsidR="00182A35">
        <w:rPr>
          <w:rFonts w:asciiTheme="minorHAnsi" w:hAnsiTheme="minorHAnsi" w:cstheme="minorHAnsi"/>
          <w:sz w:val="22"/>
          <w:szCs w:val="22"/>
        </w:rPr>
        <w:t xml:space="preserve">The </w:t>
      </w:r>
      <w:r>
        <w:rPr>
          <w:rFonts w:asciiTheme="minorHAnsi" w:hAnsiTheme="minorHAnsi" w:cstheme="minorHAnsi"/>
          <w:sz w:val="22"/>
          <w:szCs w:val="22"/>
        </w:rPr>
        <w:t xml:space="preserve">data is compared to the 2008 airborne survey </w:t>
      </w:r>
      <w:r w:rsidR="00BB25D0">
        <w:rPr>
          <w:rFonts w:asciiTheme="minorHAnsi" w:hAnsiTheme="minorHAnsi" w:cstheme="minorHAnsi"/>
          <w:sz w:val="22"/>
          <w:szCs w:val="22"/>
        </w:rPr>
        <w:t>to demonstrate</w:t>
      </w:r>
      <w:r w:rsidR="00663277">
        <w:rPr>
          <w:rFonts w:asciiTheme="minorHAnsi" w:hAnsiTheme="minorHAnsi" w:cstheme="minorHAnsi"/>
          <w:sz w:val="22"/>
          <w:szCs w:val="22"/>
        </w:rPr>
        <w:t xml:space="preserve"> relative</w:t>
      </w:r>
      <w:r w:rsidR="00BB25D0">
        <w:rPr>
          <w:rFonts w:asciiTheme="minorHAnsi" w:hAnsiTheme="minorHAnsi" w:cstheme="minorHAnsi"/>
          <w:sz w:val="22"/>
          <w:szCs w:val="22"/>
        </w:rPr>
        <w:t xml:space="preserve"> changes </w:t>
      </w:r>
      <w:r w:rsidR="00663277">
        <w:rPr>
          <w:rFonts w:asciiTheme="minorHAnsi" w:hAnsiTheme="minorHAnsi" w:cstheme="minorHAnsi"/>
          <w:sz w:val="22"/>
          <w:szCs w:val="22"/>
        </w:rPr>
        <w:t>in the sea ice freeboard heights</w:t>
      </w:r>
      <w:r>
        <w:rPr>
          <w:rFonts w:asciiTheme="minorHAnsi" w:hAnsiTheme="minorHAnsi" w:cstheme="minorHAnsi"/>
          <w:sz w:val="22"/>
          <w:szCs w:val="22"/>
        </w:rPr>
        <w:t>.</w:t>
      </w:r>
      <w:r w:rsidR="00296321">
        <w:rPr>
          <w:rFonts w:asciiTheme="minorHAnsi" w:hAnsiTheme="minorHAnsi" w:cstheme="minorHAnsi"/>
          <w:sz w:val="22"/>
          <w:szCs w:val="22"/>
        </w:rPr>
        <w:t xml:space="preserve"> </w:t>
      </w:r>
      <w:r w:rsidR="003B09C5">
        <w:rPr>
          <w:rFonts w:asciiTheme="minorHAnsi" w:hAnsiTheme="minorHAnsi" w:cstheme="minorHAnsi"/>
          <w:sz w:val="22"/>
          <w:szCs w:val="22"/>
        </w:rPr>
        <w:t>As the a</w:t>
      </w:r>
      <w:r w:rsidR="009911F4">
        <w:rPr>
          <w:rFonts w:asciiTheme="minorHAnsi" w:hAnsiTheme="minorHAnsi" w:cstheme="minorHAnsi"/>
          <w:sz w:val="22"/>
          <w:szCs w:val="22"/>
        </w:rPr>
        <w:t xml:space="preserve">irborne laser </w:t>
      </w:r>
      <w:r w:rsidR="005211D2">
        <w:rPr>
          <w:rFonts w:asciiTheme="minorHAnsi" w:hAnsiTheme="minorHAnsi" w:cstheme="minorHAnsi"/>
          <w:sz w:val="22"/>
          <w:szCs w:val="22"/>
        </w:rPr>
        <w:t xml:space="preserve">scanner </w:t>
      </w:r>
      <w:r w:rsidR="009911F4">
        <w:rPr>
          <w:rFonts w:asciiTheme="minorHAnsi" w:hAnsiTheme="minorHAnsi" w:cstheme="minorHAnsi"/>
          <w:sz w:val="22"/>
          <w:szCs w:val="22"/>
        </w:rPr>
        <w:t>measure</w:t>
      </w:r>
      <w:r w:rsidR="003B09C5">
        <w:rPr>
          <w:rFonts w:asciiTheme="minorHAnsi" w:hAnsiTheme="minorHAnsi" w:cstheme="minorHAnsi"/>
          <w:sz w:val="22"/>
          <w:szCs w:val="22"/>
        </w:rPr>
        <w:t>s</w:t>
      </w:r>
      <w:r w:rsidR="009911F4">
        <w:rPr>
          <w:rFonts w:asciiTheme="minorHAnsi" w:hAnsiTheme="minorHAnsi" w:cstheme="minorHAnsi"/>
          <w:sz w:val="22"/>
          <w:szCs w:val="22"/>
        </w:rPr>
        <w:t xml:space="preserve"> the surface height with higher resolution and precision, than by the use of satellite altim</w:t>
      </w:r>
      <w:r w:rsidR="009911F4">
        <w:rPr>
          <w:rFonts w:asciiTheme="minorHAnsi" w:hAnsiTheme="minorHAnsi" w:cstheme="minorHAnsi"/>
          <w:sz w:val="22"/>
          <w:szCs w:val="22"/>
        </w:rPr>
        <w:t>e</w:t>
      </w:r>
      <w:r w:rsidR="009911F4">
        <w:rPr>
          <w:rFonts w:asciiTheme="minorHAnsi" w:hAnsiTheme="minorHAnsi" w:cstheme="minorHAnsi"/>
          <w:sz w:val="22"/>
          <w:szCs w:val="22"/>
        </w:rPr>
        <w:t>try</w:t>
      </w:r>
      <w:r w:rsidR="00AA2E9C">
        <w:rPr>
          <w:rFonts w:asciiTheme="minorHAnsi" w:hAnsiTheme="minorHAnsi" w:cstheme="minorHAnsi"/>
          <w:sz w:val="22"/>
          <w:szCs w:val="22"/>
        </w:rPr>
        <w:t>,</w:t>
      </w:r>
      <w:r w:rsidR="009911F4">
        <w:rPr>
          <w:rFonts w:asciiTheme="minorHAnsi" w:hAnsiTheme="minorHAnsi" w:cstheme="minorHAnsi"/>
          <w:sz w:val="22"/>
          <w:szCs w:val="22"/>
        </w:rPr>
        <w:t xml:space="preserve"> </w:t>
      </w:r>
      <w:r w:rsidR="00AA2E9C">
        <w:rPr>
          <w:rFonts w:asciiTheme="minorHAnsi" w:hAnsiTheme="minorHAnsi" w:cstheme="minorHAnsi"/>
          <w:sz w:val="22"/>
          <w:szCs w:val="22"/>
        </w:rPr>
        <w:t>t</w:t>
      </w:r>
      <w:r w:rsidR="009911F4">
        <w:rPr>
          <w:rFonts w:asciiTheme="minorHAnsi" w:hAnsiTheme="minorHAnsi" w:cstheme="minorHAnsi"/>
          <w:sz w:val="22"/>
          <w:szCs w:val="22"/>
        </w:rPr>
        <w:t>h</w:t>
      </w:r>
      <w:r w:rsidR="00EB0187">
        <w:rPr>
          <w:rFonts w:asciiTheme="minorHAnsi" w:hAnsiTheme="minorHAnsi" w:cstheme="minorHAnsi"/>
          <w:sz w:val="22"/>
          <w:szCs w:val="22"/>
        </w:rPr>
        <w:t>e</w:t>
      </w:r>
      <w:r w:rsidR="009911F4">
        <w:rPr>
          <w:rFonts w:asciiTheme="minorHAnsi" w:hAnsiTheme="minorHAnsi" w:cstheme="minorHAnsi"/>
          <w:sz w:val="22"/>
          <w:szCs w:val="22"/>
        </w:rPr>
        <w:t xml:space="preserve"> </w:t>
      </w:r>
      <w:r w:rsidR="00EB0187">
        <w:rPr>
          <w:rFonts w:asciiTheme="minorHAnsi" w:hAnsiTheme="minorHAnsi" w:cstheme="minorHAnsi"/>
          <w:sz w:val="22"/>
          <w:szCs w:val="22"/>
        </w:rPr>
        <w:t xml:space="preserve">airborne </w:t>
      </w:r>
      <w:r w:rsidR="009911F4">
        <w:rPr>
          <w:rFonts w:asciiTheme="minorHAnsi" w:hAnsiTheme="minorHAnsi" w:cstheme="minorHAnsi"/>
          <w:sz w:val="22"/>
          <w:szCs w:val="22"/>
        </w:rPr>
        <w:t xml:space="preserve">measurements </w:t>
      </w:r>
      <w:r w:rsidR="00EB0187">
        <w:rPr>
          <w:rFonts w:asciiTheme="minorHAnsi" w:hAnsiTheme="minorHAnsi" w:cstheme="minorHAnsi"/>
          <w:sz w:val="22"/>
          <w:szCs w:val="22"/>
        </w:rPr>
        <w:t xml:space="preserve">are used to </w:t>
      </w:r>
      <w:r w:rsidR="009911F4">
        <w:rPr>
          <w:rFonts w:asciiTheme="minorHAnsi" w:hAnsiTheme="minorHAnsi" w:cstheme="minorHAnsi"/>
          <w:sz w:val="22"/>
          <w:szCs w:val="22"/>
        </w:rPr>
        <w:t>validat</w:t>
      </w:r>
      <w:r w:rsidR="00EB0187">
        <w:rPr>
          <w:rFonts w:asciiTheme="minorHAnsi" w:hAnsiTheme="minorHAnsi" w:cstheme="minorHAnsi"/>
          <w:sz w:val="22"/>
          <w:szCs w:val="22"/>
        </w:rPr>
        <w:t>e</w:t>
      </w:r>
      <w:r w:rsidR="009911F4">
        <w:rPr>
          <w:rFonts w:asciiTheme="minorHAnsi" w:hAnsiTheme="minorHAnsi" w:cstheme="minorHAnsi"/>
          <w:sz w:val="22"/>
          <w:szCs w:val="22"/>
        </w:rPr>
        <w:t xml:space="preserve"> </w:t>
      </w:r>
      <w:r w:rsidR="005E6F82">
        <w:rPr>
          <w:rFonts w:asciiTheme="minorHAnsi" w:hAnsiTheme="minorHAnsi" w:cstheme="minorHAnsi"/>
          <w:sz w:val="22"/>
          <w:szCs w:val="22"/>
        </w:rPr>
        <w:t xml:space="preserve">the </w:t>
      </w:r>
      <w:proofErr w:type="spellStart"/>
      <w:r w:rsidR="005E6F82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5E6F82">
        <w:rPr>
          <w:rFonts w:asciiTheme="minorHAnsi" w:hAnsiTheme="minorHAnsi" w:cstheme="minorHAnsi"/>
          <w:sz w:val="22"/>
          <w:szCs w:val="22"/>
        </w:rPr>
        <w:t xml:space="preserve"> freeboard heights</w:t>
      </w:r>
      <w:r w:rsidR="00C23C66">
        <w:rPr>
          <w:rFonts w:asciiTheme="minorHAnsi" w:hAnsiTheme="minorHAnsi" w:cstheme="minorHAnsi"/>
          <w:sz w:val="22"/>
          <w:szCs w:val="22"/>
        </w:rPr>
        <w:t>, see</w:t>
      </w:r>
      <w:r w:rsidR="008D7922">
        <w:rPr>
          <w:rFonts w:asciiTheme="minorHAnsi" w:hAnsiTheme="minorHAnsi" w:cstheme="minorHAnsi"/>
          <w:sz w:val="22"/>
          <w:szCs w:val="22"/>
        </w:rPr>
        <w:t xml:space="preserve"> </w:t>
      </w:r>
      <w:r w:rsidR="00296321">
        <w:rPr>
          <w:rFonts w:asciiTheme="minorHAnsi" w:hAnsiTheme="minorHAnsi" w:cstheme="minorHAnsi"/>
          <w:sz w:val="22"/>
          <w:szCs w:val="22"/>
        </w:rPr>
        <w:t>chapter (</w:t>
      </w:r>
      <w:r w:rsidR="00C93021">
        <w:rPr>
          <w:rFonts w:asciiTheme="minorHAnsi" w:hAnsiTheme="minorHAnsi" w:cstheme="minorHAnsi"/>
          <w:b/>
          <w:sz w:val="22"/>
          <w:szCs w:val="22"/>
          <w:u w:val="single"/>
        </w:rPr>
        <w:t>co</w:t>
      </w:r>
      <w:r w:rsidR="00C93021">
        <w:rPr>
          <w:rFonts w:asciiTheme="minorHAnsi" w:hAnsiTheme="minorHAnsi" w:cstheme="minorHAnsi"/>
          <w:b/>
          <w:sz w:val="22"/>
          <w:szCs w:val="22"/>
          <w:u w:val="single"/>
        </w:rPr>
        <w:t>m</w:t>
      </w:r>
      <w:r w:rsidR="00C93021">
        <w:rPr>
          <w:rFonts w:asciiTheme="minorHAnsi" w:hAnsiTheme="minorHAnsi" w:cstheme="minorHAnsi"/>
          <w:b/>
          <w:sz w:val="22"/>
          <w:szCs w:val="22"/>
          <w:u w:val="single"/>
        </w:rPr>
        <w:t>parison of sea ice freeboard heights from satellite altimetry and airborne laser scanner measur</w:t>
      </w:r>
      <w:r w:rsidR="00C93021">
        <w:rPr>
          <w:rFonts w:asciiTheme="minorHAnsi" w:hAnsiTheme="minorHAnsi" w:cstheme="minorHAnsi"/>
          <w:b/>
          <w:sz w:val="22"/>
          <w:szCs w:val="22"/>
          <w:u w:val="single"/>
        </w:rPr>
        <w:t>e</w:t>
      </w:r>
      <w:r w:rsidR="00C93021">
        <w:rPr>
          <w:rFonts w:asciiTheme="minorHAnsi" w:hAnsiTheme="minorHAnsi" w:cstheme="minorHAnsi"/>
          <w:b/>
          <w:sz w:val="22"/>
          <w:szCs w:val="22"/>
          <w:u w:val="single"/>
        </w:rPr>
        <w:t>ments</w:t>
      </w:r>
      <w:r w:rsidR="00296321">
        <w:rPr>
          <w:rFonts w:asciiTheme="minorHAnsi" w:hAnsiTheme="minorHAnsi" w:cstheme="minorHAnsi"/>
          <w:sz w:val="22"/>
          <w:szCs w:val="22"/>
        </w:rPr>
        <w:t>).</w:t>
      </w:r>
    </w:p>
    <w:p w:rsidR="00AF1221" w:rsidRDefault="00AF1221" w:rsidP="003C17D0">
      <w:pPr>
        <w:rPr>
          <w:rFonts w:asciiTheme="minorHAnsi" w:hAnsiTheme="minorHAnsi" w:cstheme="minorHAnsi"/>
          <w:sz w:val="22"/>
          <w:szCs w:val="22"/>
        </w:rPr>
      </w:pPr>
    </w:p>
    <w:p w:rsidR="00D7517F" w:rsidRDefault="00FB514F" w:rsidP="00D7517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</w:t>
      </w:r>
      <w:r w:rsidR="00535DFC">
        <w:rPr>
          <w:rFonts w:asciiTheme="minorHAnsi" w:hAnsiTheme="minorHAnsi" w:cstheme="minorHAnsi"/>
          <w:sz w:val="22"/>
          <w:szCs w:val="22"/>
        </w:rPr>
        <w:t xml:space="preserve">2011 </w:t>
      </w:r>
      <w:r>
        <w:rPr>
          <w:rFonts w:asciiTheme="minorHAnsi" w:hAnsiTheme="minorHAnsi" w:cstheme="minorHAnsi"/>
          <w:sz w:val="22"/>
          <w:szCs w:val="22"/>
        </w:rPr>
        <w:t xml:space="preserve">campaign was a </w:t>
      </w:r>
      <w:r w:rsidR="0037253D">
        <w:rPr>
          <w:rFonts w:asciiTheme="minorHAnsi" w:hAnsiTheme="minorHAnsi" w:cstheme="minorHAnsi"/>
          <w:sz w:val="22"/>
          <w:szCs w:val="22"/>
        </w:rPr>
        <w:t>success. The f</w:t>
      </w:r>
      <w:r w:rsidR="003C17D0" w:rsidRPr="00D5067D">
        <w:rPr>
          <w:rFonts w:asciiTheme="minorHAnsi" w:hAnsiTheme="minorHAnsi" w:cstheme="minorHAnsi"/>
          <w:sz w:val="22"/>
          <w:szCs w:val="22"/>
        </w:rPr>
        <w:t xml:space="preserve">irst attempt, to repeat the </w:t>
      </w:r>
      <w:r w:rsidR="00307B1B">
        <w:rPr>
          <w:rFonts w:asciiTheme="minorHAnsi" w:hAnsiTheme="minorHAnsi" w:cstheme="minorHAnsi"/>
          <w:sz w:val="22"/>
          <w:szCs w:val="22"/>
        </w:rPr>
        <w:t>2008 su</w:t>
      </w:r>
      <w:r w:rsidR="003C17D0" w:rsidRPr="00D5067D">
        <w:rPr>
          <w:rFonts w:asciiTheme="minorHAnsi" w:hAnsiTheme="minorHAnsi" w:cstheme="minorHAnsi"/>
          <w:sz w:val="22"/>
          <w:szCs w:val="22"/>
        </w:rPr>
        <w:t>rvey tracks, was made on April 28 (blue line)</w:t>
      </w:r>
      <w:r w:rsidR="00370E8C">
        <w:rPr>
          <w:rFonts w:asciiTheme="minorHAnsi" w:hAnsiTheme="minorHAnsi" w:cstheme="minorHAnsi"/>
          <w:sz w:val="22"/>
          <w:szCs w:val="22"/>
        </w:rPr>
        <w:t xml:space="preserve">, see figure </w:t>
      </w:r>
      <w:r w:rsidR="00370E8C" w:rsidRPr="00061E91">
        <w:rPr>
          <w:rFonts w:asciiTheme="minorHAnsi" w:hAnsiTheme="minorHAnsi" w:cstheme="minorHAnsi"/>
          <w:b/>
          <w:sz w:val="22"/>
          <w:szCs w:val="22"/>
          <w:u w:val="single"/>
        </w:rPr>
        <w:t>1</w:t>
      </w:r>
      <w:r w:rsidR="003C17D0" w:rsidRPr="00D5067D">
        <w:rPr>
          <w:rFonts w:asciiTheme="minorHAnsi" w:hAnsiTheme="minorHAnsi" w:cstheme="minorHAnsi"/>
          <w:sz w:val="22"/>
          <w:szCs w:val="22"/>
        </w:rPr>
        <w:t xml:space="preserve">. However, the survey was cut short, due to low clouds and fog (less than 300m) in the area. </w:t>
      </w:r>
      <w:r w:rsidR="00B6589F">
        <w:rPr>
          <w:rFonts w:asciiTheme="minorHAnsi" w:hAnsiTheme="minorHAnsi" w:cstheme="minorHAnsi"/>
          <w:sz w:val="22"/>
          <w:szCs w:val="22"/>
        </w:rPr>
        <w:t>T</w:t>
      </w:r>
      <w:r w:rsidR="00B6589F" w:rsidRPr="00D5067D">
        <w:rPr>
          <w:rFonts w:asciiTheme="minorHAnsi" w:hAnsiTheme="minorHAnsi" w:cstheme="minorHAnsi"/>
          <w:sz w:val="22"/>
          <w:szCs w:val="22"/>
        </w:rPr>
        <w:t>o finish the planned tracks</w:t>
      </w:r>
      <w:r w:rsidR="003C17D0" w:rsidRPr="00D5067D">
        <w:rPr>
          <w:rFonts w:asciiTheme="minorHAnsi" w:hAnsiTheme="minorHAnsi" w:cstheme="minorHAnsi"/>
          <w:sz w:val="22"/>
          <w:szCs w:val="22"/>
        </w:rPr>
        <w:t>, a successful flight was carried out on May 3 (green line) in excellent weather conditions.</w:t>
      </w:r>
      <w:r w:rsidR="00513D17">
        <w:rPr>
          <w:rFonts w:asciiTheme="minorHAnsi" w:hAnsiTheme="minorHAnsi" w:cstheme="minorHAnsi"/>
          <w:sz w:val="22"/>
          <w:szCs w:val="22"/>
        </w:rPr>
        <w:t xml:space="preserve"> The </w:t>
      </w:r>
      <w:r w:rsidR="00040AE8">
        <w:rPr>
          <w:rFonts w:asciiTheme="minorHAnsi" w:hAnsiTheme="minorHAnsi" w:cstheme="minorHAnsi"/>
          <w:sz w:val="22"/>
          <w:szCs w:val="22"/>
        </w:rPr>
        <w:t xml:space="preserve">major part of the </w:t>
      </w:r>
      <w:r w:rsidR="00513D17">
        <w:rPr>
          <w:rFonts w:asciiTheme="minorHAnsi" w:hAnsiTheme="minorHAnsi" w:cstheme="minorHAnsi"/>
          <w:sz w:val="22"/>
          <w:szCs w:val="22"/>
        </w:rPr>
        <w:t xml:space="preserve">2008 </w:t>
      </w:r>
      <w:r w:rsidR="00D444CE">
        <w:rPr>
          <w:rFonts w:asciiTheme="minorHAnsi" w:hAnsiTheme="minorHAnsi" w:cstheme="minorHAnsi"/>
          <w:sz w:val="22"/>
          <w:szCs w:val="22"/>
        </w:rPr>
        <w:t>survey w</w:t>
      </w:r>
      <w:r w:rsidR="00682828">
        <w:rPr>
          <w:rFonts w:asciiTheme="minorHAnsi" w:hAnsiTheme="minorHAnsi" w:cstheme="minorHAnsi"/>
          <w:sz w:val="22"/>
          <w:szCs w:val="22"/>
        </w:rPr>
        <w:t>as</w:t>
      </w:r>
      <w:r w:rsidR="00D444CE">
        <w:rPr>
          <w:rFonts w:asciiTheme="minorHAnsi" w:hAnsiTheme="minorHAnsi" w:cstheme="minorHAnsi"/>
          <w:sz w:val="22"/>
          <w:szCs w:val="22"/>
        </w:rPr>
        <w:t xml:space="preserve"> measured</w:t>
      </w:r>
      <w:r w:rsidR="00CD7D0F">
        <w:rPr>
          <w:rFonts w:asciiTheme="minorHAnsi" w:hAnsiTheme="minorHAnsi" w:cstheme="minorHAnsi"/>
          <w:sz w:val="22"/>
          <w:szCs w:val="22"/>
        </w:rPr>
        <w:t xml:space="preserve"> on</w:t>
      </w:r>
      <w:r w:rsidR="00D444CE">
        <w:rPr>
          <w:rFonts w:asciiTheme="minorHAnsi" w:hAnsiTheme="minorHAnsi" w:cstheme="minorHAnsi"/>
          <w:sz w:val="22"/>
          <w:szCs w:val="22"/>
        </w:rPr>
        <w:t xml:space="preserve"> April </w:t>
      </w:r>
      <w:r w:rsidR="00A049C2">
        <w:rPr>
          <w:rFonts w:asciiTheme="minorHAnsi" w:hAnsiTheme="minorHAnsi" w:cstheme="minorHAnsi"/>
          <w:sz w:val="22"/>
          <w:szCs w:val="22"/>
        </w:rPr>
        <w:t>24 (green lines)</w:t>
      </w:r>
      <w:r w:rsidR="00CD7D0F">
        <w:rPr>
          <w:rFonts w:asciiTheme="minorHAnsi" w:hAnsiTheme="minorHAnsi" w:cstheme="minorHAnsi"/>
          <w:sz w:val="22"/>
          <w:szCs w:val="22"/>
        </w:rPr>
        <w:t xml:space="preserve"> and o</w:t>
      </w:r>
      <w:r w:rsidR="00682828">
        <w:rPr>
          <w:rFonts w:asciiTheme="minorHAnsi" w:hAnsiTheme="minorHAnsi" w:cstheme="minorHAnsi"/>
          <w:sz w:val="22"/>
          <w:szCs w:val="22"/>
        </w:rPr>
        <w:t xml:space="preserve">n April 21 only the south-eastern corner </w:t>
      </w:r>
      <w:r w:rsidR="00CD7D0F">
        <w:rPr>
          <w:rFonts w:asciiTheme="minorHAnsi" w:hAnsiTheme="minorHAnsi" w:cstheme="minorHAnsi"/>
          <w:sz w:val="22"/>
          <w:szCs w:val="22"/>
        </w:rPr>
        <w:t>was</w:t>
      </w:r>
      <w:r w:rsidR="00682828">
        <w:rPr>
          <w:rFonts w:asciiTheme="minorHAnsi" w:hAnsiTheme="minorHAnsi" w:cstheme="minorHAnsi"/>
          <w:sz w:val="22"/>
          <w:szCs w:val="22"/>
        </w:rPr>
        <w:t xml:space="preserve"> measured (blue line). For a more detailed description of the 2008 survey</w:t>
      </w:r>
      <w:r w:rsidR="00E37CCE">
        <w:rPr>
          <w:rFonts w:asciiTheme="minorHAnsi" w:hAnsiTheme="minorHAnsi" w:cstheme="minorHAnsi"/>
          <w:sz w:val="22"/>
          <w:szCs w:val="22"/>
        </w:rPr>
        <w:t>,</w:t>
      </w:r>
      <w:r w:rsidR="00682828">
        <w:rPr>
          <w:rFonts w:asciiTheme="minorHAnsi" w:hAnsiTheme="minorHAnsi" w:cstheme="minorHAnsi"/>
          <w:sz w:val="22"/>
          <w:szCs w:val="22"/>
        </w:rPr>
        <w:t xml:space="preserve"> see </w:t>
      </w:r>
      <w:r w:rsidR="00513D17">
        <w:rPr>
          <w:rFonts w:asciiTheme="minorHAnsi" w:hAnsiTheme="minorHAnsi" w:cstheme="minorHAnsi"/>
          <w:sz w:val="22"/>
          <w:szCs w:val="22"/>
        </w:rPr>
        <w:t>Hvidegaard et al</w:t>
      </w:r>
      <w:r w:rsidR="00E37CCE">
        <w:rPr>
          <w:rFonts w:asciiTheme="minorHAnsi" w:hAnsiTheme="minorHAnsi" w:cstheme="minorHAnsi"/>
          <w:sz w:val="22"/>
          <w:szCs w:val="22"/>
        </w:rPr>
        <w:t xml:space="preserve"> (</w:t>
      </w:r>
      <w:r w:rsidR="00513D17">
        <w:rPr>
          <w:rFonts w:asciiTheme="minorHAnsi" w:hAnsiTheme="minorHAnsi" w:cstheme="minorHAnsi"/>
          <w:sz w:val="22"/>
          <w:szCs w:val="22"/>
        </w:rPr>
        <w:t>2008</w:t>
      </w:r>
      <w:r w:rsidR="00E37CCE">
        <w:rPr>
          <w:rFonts w:asciiTheme="minorHAnsi" w:hAnsiTheme="minorHAnsi" w:cstheme="minorHAnsi"/>
          <w:sz w:val="22"/>
          <w:szCs w:val="22"/>
        </w:rPr>
        <w:t>)</w:t>
      </w:r>
      <w:r w:rsidR="00682828">
        <w:rPr>
          <w:rFonts w:asciiTheme="minorHAnsi" w:hAnsiTheme="minorHAnsi" w:cstheme="minorHAnsi"/>
          <w:sz w:val="22"/>
          <w:szCs w:val="22"/>
        </w:rPr>
        <w:t>.</w:t>
      </w:r>
      <w:r w:rsidR="003C17D0" w:rsidRPr="00D5067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65E72" w:rsidRDefault="000D023F" w:rsidP="00D7517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707392" behindDoc="0" locked="0" layoutInCell="1" allowOverlap="1" wp14:anchorId="47A23A9C" wp14:editId="35AF3BBA">
            <wp:simplePos x="0" y="0"/>
            <wp:positionH relativeFrom="column">
              <wp:posOffset>3103245</wp:posOffset>
            </wp:positionH>
            <wp:positionV relativeFrom="paragraph">
              <wp:posOffset>97790</wp:posOffset>
            </wp:positionV>
            <wp:extent cx="1799590" cy="29019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901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706368" behindDoc="0" locked="0" layoutInCell="1" allowOverlap="1" wp14:anchorId="1CA34CFE" wp14:editId="3FCD722F">
            <wp:simplePos x="0" y="0"/>
            <wp:positionH relativeFrom="column">
              <wp:posOffset>946150</wp:posOffset>
            </wp:positionH>
            <wp:positionV relativeFrom="paragraph">
              <wp:posOffset>105410</wp:posOffset>
            </wp:positionV>
            <wp:extent cx="1799590" cy="29019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901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E72" w:rsidRDefault="000D023F" w:rsidP="00D7517F">
      <w:pPr>
        <w:rPr>
          <w:rFonts w:asciiTheme="minorHAnsi" w:hAnsiTheme="minorHAnsi" w:cstheme="minorHAnsi"/>
          <w:sz w:val="22"/>
          <w:szCs w:val="22"/>
        </w:rPr>
      </w:pPr>
      <w:r w:rsidRPr="00DE59FC">
        <w:rPr>
          <w:rFonts w:asciiTheme="minorHAnsi" w:hAnsiTheme="minorHAnsi" w:cstheme="minorHAnsi"/>
          <w:noProof/>
          <w:sz w:val="22"/>
          <w:szCs w:val="22"/>
          <w:lang w:val="da-D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1649F9" wp14:editId="352096A5">
                <wp:simplePos x="0" y="0"/>
                <wp:positionH relativeFrom="column">
                  <wp:posOffset>2008769</wp:posOffset>
                </wp:positionH>
                <wp:positionV relativeFrom="paragraph">
                  <wp:posOffset>57150</wp:posOffset>
                </wp:positionV>
                <wp:extent cx="551815" cy="292735"/>
                <wp:effectExtent l="0" t="0" r="19685" b="120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9FC" w:rsidRPr="00DE59FC" w:rsidRDefault="00DE59FC" w:rsidP="00DC69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da-DK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da-DK"/>
                              </w:rPr>
                              <w:t>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8.15pt;margin-top:4.5pt;width:43.45pt;height:23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">
                <v:textbox>
                  <w:txbxContent>
                    <w:p w:rsidR="00DE59FC" w:rsidRPr="00DE59FC" w:rsidRDefault="00DE59FC" w:rsidP="00DC69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da-DK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da-DK"/>
                        </w:rPr>
                        <w:t>2011</w:t>
                      </w:r>
                    </w:p>
                  </w:txbxContent>
                </v:textbox>
              </v:shape>
            </w:pict>
          </mc:Fallback>
        </mc:AlternateContent>
      </w:r>
      <w:r w:rsidRPr="00DE59FC">
        <w:rPr>
          <w:rFonts w:asciiTheme="minorHAnsi" w:hAnsiTheme="minorHAnsi" w:cstheme="minorHAnsi"/>
          <w:noProof/>
          <w:sz w:val="22"/>
          <w:szCs w:val="22"/>
          <w:lang w:val="da-D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454674" wp14:editId="5EAC9D2A">
                <wp:simplePos x="0" y="0"/>
                <wp:positionH relativeFrom="column">
                  <wp:posOffset>4155440</wp:posOffset>
                </wp:positionH>
                <wp:positionV relativeFrom="paragraph">
                  <wp:posOffset>61966</wp:posOffset>
                </wp:positionV>
                <wp:extent cx="551815" cy="292735"/>
                <wp:effectExtent l="0" t="0" r="19685" b="120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937" w:rsidRPr="00DE59FC" w:rsidRDefault="00DC6937" w:rsidP="00DC693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da-DK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da-DK"/>
                              </w:rPr>
                              <w:t>2008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7.2pt;margin-top:4.9pt;width:43.45pt;height:23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">
                <v:textbox>
                  <w:txbxContent>
                    <w:p w:rsidR="00DC6937" w:rsidRPr="00DE59FC" w:rsidRDefault="00DC6937" w:rsidP="00DC693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da-DK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da-DK"/>
                        </w:rPr>
                        <w:t>2008</w:t>
                      </w:r>
                    </w:p>
                  </w:txbxContent>
                </v:textbox>
              </v:shape>
            </w:pict>
          </mc:Fallback>
        </mc:AlternateContent>
      </w: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165E72" w:rsidRDefault="00165E72" w:rsidP="00D7517F">
      <w:pPr>
        <w:rPr>
          <w:rFonts w:asciiTheme="minorHAnsi" w:hAnsiTheme="minorHAnsi" w:cstheme="minorHAnsi"/>
          <w:sz w:val="22"/>
          <w:szCs w:val="22"/>
        </w:rPr>
      </w:pPr>
    </w:p>
    <w:p w:rsidR="006E479B" w:rsidRPr="00D7517F" w:rsidRDefault="00D7517F" w:rsidP="00165E72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</w:t>
      </w:r>
      <w:r w:rsidR="006E479B" w:rsidRPr="006B1ED4">
        <w:rPr>
          <w:rFonts w:asciiTheme="minorHAnsi" w:hAnsiTheme="minorHAnsi" w:cstheme="minorHAnsi"/>
          <w:sz w:val="22"/>
          <w:szCs w:val="22"/>
        </w:rPr>
        <w:t xml:space="preserve">igure </w:t>
      </w:r>
      <w:r w:rsidR="006E479B"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="006E479B"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="006E479B"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 w:rsidR="007B3E65">
        <w:rPr>
          <w:rFonts w:asciiTheme="minorHAnsi" w:hAnsiTheme="minorHAnsi" w:cstheme="minorHAnsi"/>
          <w:noProof/>
          <w:sz w:val="22"/>
          <w:szCs w:val="22"/>
        </w:rPr>
        <w:t>1</w:t>
      </w:r>
      <w:r w:rsidR="006E479B"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="006E479B" w:rsidRPr="006B1ED4">
        <w:rPr>
          <w:rFonts w:asciiTheme="minorHAnsi" w:hAnsiTheme="minorHAnsi" w:cstheme="minorHAnsi"/>
          <w:sz w:val="22"/>
          <w:szCs w:val="22"/>
        </w:rPr>
        <w:t xml:space="preserve">: </w:t>
      </w:r>
      <w:r w:rsidR="00FF0436">
        <w:rPr>
          <w:rFonts w:asciiTheme="minorHAnsi" w:hAnsiTheme="minorHAnsi" w:cstheme="minorHAnsi"/>
          <w:sz w:val="22"/>
          <w:szCs w:val="22"/>
        </w:rPr>
        <w:t xml:space="preserve">Flight tracks </w:t>
      </w:r>
      <w:r w:rsidR="006E479B" w:rsidRPr="006B1ED4">
        <w:rPr>
          <w:rFonts w:asciiTheme="minorHAnsi" w:hAnsiTheme="minorHAnsi" w:cstheme="minorHAnsi"/>
          <w:sz w:val="22"/>
          <w:szCs w:val="22"/>
        </w:rPr>
        <w:t xml:space="preserve">in the </w:t>
      </w:r>
      <w:proofErr w:type="spellStart"/>
      <w:r w:rsidR="006E479B" w:rsidRPr="006B1ED4">
        <w:rPr>
          <w:rFonts w:asciiTheme="minorHAnsi" w:hAnsiTheme="minorHAnsi" w:cstheme="minorHAnsi"/>
          <w:sz w:val="22"/>
          <w:szCs w:val="22"/>
        </w:rPr>
        <w:t>Fram</w:t>
      </w:r>
      <w:proofErr w:type="spellEnd"/>
      <w:r w:rsidR="006E479B" w:rsidRPr="006B1ED4">
        <w:rPr>
          <w:rFonts w:asciiTheme="minorHAnsi" w:hAnsiTheme="minorHAnsi" w:cstheme="minorHAnsi"/>
          <w:sz w:val="22"/>
          <w:szCs w:val="22"/>
        </w:rPr>
        <w:t xml:space="preserve"> Strait</w:t>
      </w:r>
      <w:r>
        <w:rPr>
          <w:rFonts w:asciiTheme="minorHAnsi" w:hAnsiTheme="minorHAnsi" w:cstheme="minorHAnsi"/>
          <w:sz w:val="22"/>
          <w:szCs w:val="22"/>
        </w:rPr>
        <w:t xml:space="preserve"> 2011 </w:t>
      </w:r>
      <w:r w:rsidR="000213D4">
        <w:rPr>
          <w:rFonts w:asciiTheme="minorHAnsi" w:hAnsiTheme="minorHAnsi" w:cstheme="minorHAnsi"/>
          <w:sz w:val="22"/>
          <w:szCs w:val="22"/>
        </w:rPr>
        <w:t>(</w:t>
      </w:r>
      <w:r w:rsidR="00FF0436">
        <w:rPr>
          <w:rFonts w:asciiTheme="minorHAnsi" w:hAnsiTheme="minorHAnsi" w:cstheme="minorHAnsi"/>
          <w:sz w:val="22"/>
          <w:szCs w:val="22"/>
        </w:rPr>
        <w:t>left)</w:t>
      </w:r>
      <w:r>
        <w:rPr>
          <w:rFonts w:asciiTheme="minorHAnsi" w:hAnsiTheme="minorHAnsi" w:cstheme="minorHAnsi"/>
          <w:sz w:val="22"/>
          <w:szCs w:val="22"/>
        </w:rPr>
        <w:t xml:space="preserve"> a</w:t>
      </w:r>
      <w:r w:rsidR="00FF0436">
        <w:rPr>
          <w:rFonts w:asciiTheme="minorHAnsi" w:hAnsiTheme="minorHAnsi" w:cstheme="minorHAnsi"/>
          <w:sz w:val="22"/>
          <w:szCs w:val="22"/>
        </w:rPr>
        <w:t>nd 2008 (right)</w:t>
      </w:r>
    </w:p>
    <w:p w:rsidR="003C17D0" w:rsidRPr="00AD71CB" w:rsidRDefault="003C17D0" w:rsidP="003C17D0">
      <w:r w:rsidRPr="008976D2">
        <w:rPr>
          <w:rFonts w:asciiTheme="minorHAnsi" w:hAnsiTheme="minorHAnsi" w:cstheme="minorHAnsi"/>
          <w:sz w:val="22"/>
          <w:szCs w:val="22"/>
        </w:rPr>
        <w:lastRenderedPageBreak/>
        <w:t>In general the sea ice was broken up with lots of open water leads and leads covered by thin ice (grey-white)</w:t>
      </w:r>
      <w:r w:rsidR="00382E8D">
        <w:rPr>
          <w:rFonts w:asciiTheme="minorHAnsi" w:hAnsiTheme="minorHAnsi" w:cstheme="minorHAnsi"/>
          <w:sz w:val="22"/>
          <w:szCs w:val="22"/>
        </w:rPr>
        <w:t xml:space="preserve">, see figure </w:t>
      </w:r>
      <w:r w:rsidR="00382E8D" w:rsidRPr="00382E8D">
        <w:rPr>
          <w:rFonts w:asciiTheme="minorHAnsi" w:hAnsiTheme="minorHAnsi" w:cstheme="minorHAnsi"/>
          <w:b/>
          <w:sz w:val="22"/>
          <w:szCs w:val="22"/>
          <w:u w:val="single"/>
        </w:rPr>
        <w:t>2</w:t>
      </w:r>
      <w:r w:rsidRPr="008976D2">
        <w:rPr>
          <w:rFonts w:asciiTheme="minorHAnsi" w:hAnsiTheme="minorHAnsi" w:cstheme="minorHAnsi"/>
          <w:sz w:val="22"/>
          <w:szCs w:val="22"/>
        </w:rPr>
        <w:t>. Icebergs were primarily frozen into the fast ice near the coast. The shape of the icebergs are best described as large flat tabular or wedged, see</w:t>
      </w:r>
      <w:r w:rsidR="00C24937">
        <w:rPr>
          <w:rFonts w:asciiTheme="minorHAnsi" w:hAnsiTheme="minorHAnsi" w:cstheme="minorHAnsi"/>
          <w:sz w:val="22"/>
          <w:szCs w:val="22"/>
        </w:rPr>
        <w:t xml:space="preserve"> figure </w:t>
      </w:r>
      <w:r w:rsidR="00382E8D" w:rsidRPr="00382E8D">
        <w:rPr>
          <w:rFonts w:asciiTheme="minorHAnsi" w:hAnsiTheme="minorHAnsi" w:cstheme="minorHAnsi"/>
          <w:b/>
          <w:sz w:val="22"/>
          <w:szCs w:val="22"/>
          <w:u w:val="single"/>
        </w:rPr>
        <w:t>3</w:t>
      </w:r>
      <w:r w:rsidRPr="008976D2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3C17D0" w:rsidRDefault="00B0426E" w:rsidP="003C17D0">
      <w:r>
        <w:rPr>
          <w:noProof/>
          <w:lang w:val="da-DK"/>
        </w:rPr>
        <w:drawing>
          <wp:anchor distT="0" distB="0" distL="114300" distR="114300" simplePos="0" relativeHeight="251618304" behindDoc="0" locked="0" layoutInCell="1" allowOverlap="1" wp14:anchorId="24C7031D" wp14:editId="01CF342C">
            <wp:simplePos x="0" y="0"/>
            <wp:positionH relativeFrom="column">
              <wp:posOffset>353060</wp:posOffset>
            </wp:positionH>
            <wp:positionV relativeFrom="paragraph">
              <wp:posOffset>159385</wp:posOffset>
            </wp:positionV>
            <wp:extent cx="4859655" cy="3778250"/>
            <wp:effectExtent l="19050" t="19050" r="17145" b="127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5031118_NOA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778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DD2980" w:rsidRDefault="00DD2980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B0426E" w:rsidRDefault="00B0426E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B0426E" w:rsidRDefault="00B0426E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B0426E" w:rsidRDefault="00B0426E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B0426E" w:rsidRDefault="00B0426E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B0426E" w:rsidRDefault="00B0426E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B0426E" w:rsidRDefault="00B0426E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B0426E" w:rsidRDefault="00B0426E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B0426E" w:rsidRDefault="00B0426E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B0426E" w:rsidRDefault="00B0426E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B0426E" w:rsidP="00B0426E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6B1ED4">
        <w:rPr>
          <w:rFonts w:asciiTheme="minorHAnsi" w:hAnsiTheme="minorHAnsi" w:cstheme="minorHAnsi"/>
          <w:sz w:val="22"/>
          <w:szCs w:val="22"/>
        </w:rPr>
        <w:t xml:space="preserve">Figure </w:t>
      </w:r>
      <w:r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 w:rsidR="007B3E65">
        <w:rPr>
          <w:rFonts w:asciiTheme="minorHAnsi" w:hAnsiTheme="minorHAnsi" w:cstheme="minorHAnsi"/>
          <w:noProof/>
          <w:sz w:val="22"/>
          <w:szCs w:val="22"/>
        </w:rPr>
        <w:t>2</w:t>
      </w:r>
      <w:r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Pr="006B1ED4"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 xml:space="preserve">sea ice in the </w:t>
      </w:r>
      <w:proofErr w:type="spellStart"/>
      <w:r w:rsidRPr="006E479B">
        <w:rPr>
          <w:rFonts w:asciiTheme="minorHAnsi" w:hAnsiTheme="minorHAnsi" w:cstheme="minorHAnsi"/>
          <w:sz w:val="22"/>
          <w:szCs w:val="22"/>
          <w:lang w:val="en-US"/>
        </w:rPr>
        <w:t>Jøkelbugt</w:t>
      </w:r>
      <w:proofErr w:type="spellEnd"/>
      <w:r w:rsidRPr="006E479B">
        <w:rPr>
          <w:rFonts w:asciiTheme="minorHAnsi" w:hAnsiTheme="minorHAnsi" w:cstheme="minorHAnsi"/>
          <w:sz w:val="22"/>
          <w:szCs w:val="22"/>
          <w:lang w:val="en-US"/>
        </w:rPr>
        <w:t xml:space="preserve">, NOAA AVHRR satellite image, 2011-05-03 11:18 UTC. </w:t>
      </w:r>
    </w:p>
    <w:p w:rsidR="00B0426E" w:rsidRDefault="00B0426E" w:rsidP="00B0426E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By c</w:t>
      </w:r>
      <w:proofErr w:type="spellStart"/>
      <w:r w:rsidRPr="008976D2">
        <w:rPr>
          <w:rFonts w:asciiTheme="minorHAnsi" w:hAnsiTheme="minorHAnsi" w:cstheme="minorHAnsi"/>
          <w:sz w:val="22"/>
          <w:szCs w:val="22"/>
        </w:rPr>
        <w:t>ourtesy</w:t>
      </w:r>
      <w:proofErr w:type="spellEnd"/>
      <w:r w:rsidR="00F258AF">
        <w:rPr>
          <w:rFonts w:asciiTheme="minorHAnsi" w:hAnsiTheme="minorHAnsi" w:cstheme="minorHAnsi"/>
          <w:sz w:val="22"/>
          <w:szCs w:val="22"/>
        </w:rPr>
        <w:t xml:space="preserve">, </w:t>
      </w:r>
      <w:r w:rsidRPr="008976D2">
        <w:rPr>
          <w:rFonts w:asciiTheme="minorHAnsi" w:hAnsiTheme="minorHAnsi" w:cstheme="minorHAnsi"/>
          <w:sz w:val="22"/>
          <w:szCs w:val="22"/>
        </w:rPr>
        <w:t>DMI</w:t>
      </w:r>
    </w:p>
    <w:p w:rsidR="00B0426E" w:rsidRDefault="00B0426E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B0426E" w:rsidRDefault="00F258AF" w:rsidP="008976D2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da-DK"/>
        </w:rPr>
        <w:drawing>
          <wp:anchor distT="0" distB="0" distL="114300" distR="114300" simplePos="0" relativeHeight="251617280" behindDoc="0" locked="0" layoutInCell="1" allowOverlap="1" wp14:anchorId="55E1FDC1" wp14:editId="59D0C80D">
            <wp:simplePos x="0" y="0"/>
            <wp:positionH relativeFrom="column">
              <wp:posOffset>350520</wp:posOffset>
            </wp:positionH>
            <wp:positionV relativeFrom="paragraph">
              <wp:posOffset>83185</wp:posOffset>
            </wp:positionV>
            <wp:extent cx="4859655" cy="2284730"/>
            <wp:effectExtent l="19050" t="19050" r="17145" b="203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284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F258AF" w:rsidRDefault="00F258AF" w:rsidP="00F258AF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6B1ED4">
        <w:rPr>
          <w:rFonts w:asciiTheme="minorHAnsi" w:hAnsiTheme="minorHAnsi" w:cstheme="minorHAnsi"/>
          <w:sz w:val="22"/>
          <w:szCs w:val="22"/>
        </w:rPr>
        <w:t xml:space="preserve">Figure </w:t>
      </w:r>
      <w:r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 w:rsidR="007B3E65">
        <w:rPr>
          <w:rFonts w:asciiTheme="minorHAnsi" w:hAnsiTheme="minorHAnsi" w:cstheme="minorHAnsi"/>
          <w:noProof/>
          <w:sz w:val="22"/>
          <w:szCs w:val="22"/>
        </w:rPr>
        <w:t>3</w:t>
      </w:r>
      <w:r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Pr="006B1ED4"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 xml:space="preserve">Photo of typical ice bergs (Photo: H. </w:t>
      </w:r>
      <w:proofErr w:type="spellStart"/>
      <w:r>
        <w:rPr>
          <w:rFonts w:asciiTheme="minorHAnsi" w:hAnsiTheme="minorHAnsi" w:cstheme="minorHAnsi"/>
          <w:sz w:val="22"/>
          <w:szCs w:val="22"/>
        </w:rPr>
        <w:t>Skourup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) </w:t>
      </w:r>
    </w:p>
    <w:p w:rsidR="007C1338" w:rsidRDefault="00FC32C4" w:rsidP="00D06D7B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en-US" w:eastAsia="en-US"/>
        </w:rPr>
        <w:lastRenderedPageBreak/>
        <w:t xml:space="preserve">The airborne laser scanner used here, is a laser scanner 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(</w:t>
      </w:r>
      <w:proofErr w:type="spellStart"/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Riegl</w:t>
      </w:r>
      <w:proofErr w:type="spellEnd"/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LMS Q240i) measur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ing</w:t>
      </w:r>
      <w:r w:rsid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with a horizo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n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tal resolution of </w:t>
      </w:r>
      <w:r w:rsidR="008B0190">
        <w:rPr>
          <w:rFonts w:asciiTheme="minorHAnsi" w:hAnsiTheme="minorHAnsi" w:cstheme="minorHAnsi"/>
          <w:sz w:val="22"/>
          <w:szCs w:val="22"/>
          <w:lang w:val="en-US" w:eastAsia="en-US"/>
        </w:rPr>
        <w:t>0.75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m x 1m at a</w:t>
      </w:r>
      <w:r w:rsid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flight height of 300m and a ground speed of 250 </w:t>
      </w:r>
      <w:proofErr w:type="spellStart"/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kph</w:t>
      </w:r>
      <w:proofErr w:type="spellEnd"/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.</w:t>
      </w:r>
      <w:r w:rsid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8D5C4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This is the same </w:t>
      </w:r>
      <w:r w:rsidR="001441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scanner </w:t>
      </w:r>
      <w:r w:rsidR="008D5C4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as used </w:t>
      </w:r>
      <w:r w:rsidR="001441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in </w:t>
      </w:r>
      <w:r w:rsidR="00842B23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the </w:t>
      </w:r>
      <w:r w:rsidR="00E76B08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2008 </w:t>
      </w:r>
      <w:r w:rsidR="00842B23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flights </w:t>
      </w:r>
      <w:r w:rsidR="00E76B08">
        <w:rPr>
          <w:rFonts w:asciiTheme="minorHAnsi" w:hAnsiTheme="minorHAnsi" w:cstheme="minorHAnsi"/>
          <w:sz w:val="22"/>
          <w:szCs w:val="22"/>
          <w:lang w:val="en-US" w:eastAsia="en-US"/>
        </w:rPr>
        <w:t>(Hvidegaard et al,</w:t>
      </w:r>
      <w:r w:rsidR="008D5C4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2008). 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The across-track swath width is roughly equal to the flight</w:t>
      </w:r>
      <w:r w:rsid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height</w:t>
      </w:r>
      <w:r w:rsidR="00897715">
        <w:rPr>
          <w:rFonts w:asciiTheme="minorHAnsi" w:hAnsiTheme="minorHAnsi" w:cstheme="minorHAnsi"/>
          <w:sz w:val="22"/>
          <w:szCs w:val="22"/>
          <w:lang w:val="en-US" w:eastAsia="en-US"/>
        </w:rPr>
        <w:t>, and t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he vertical accuracy is in the order of 10 </w:t>
      </w:r>
      <w:r w:rsidR="00D06D7B">
        <w:rPr>
          <w:rFonts w:asciiTheme="minorHAnsi" w:hAnsiTheme="minorHAnsi" w:cstheme="minorHAnsi"/>
          <w:sz w:val="22"/>
          <w:szCs w:val="22"/>
          <w:lang w:val="en-US" w:eastAsia="en-US"/>
        </w:rPr>
        <w:t>–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20cm depending primarily on uncertainties in the kinematic</w:t>
      </w:r>
      <w:r w:rsid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GPS-solutions, due to long baselines</w:t>
      </w:r>
      <w:r w:rsidR="00E347A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(</w:t>
      </w:r>
      <w:proofErr w:type="spellStart"/>
      <w:r w:rsidR="00E347AB">
        <w:rPr>
          <w:rFonts w:asciiTheme="minorHAnsi" w:hAnsiTheme="minorHAnsi" w:cstheme="minorHAnsi"/>
          <w:sz w:val="22"/>
          <w:szCs w:val="22"/>
          <w:lang w:val="en-US" w:eastAsia="en-US"/>
        </w:rPr>
        <w:t>Krabill</w:t>
      </w:r>
      <w:proofErr w:type="spellEnd"/>
      <w:r w:rsidR="00E347A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et al, 1995)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. For more information</w:t>
      </w:r>
      <w:r w:rsidR="00E347A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o</w:t>
      </w:r>
      <w:r w:rsidR="00E757A8">
        <w:rPr>
          <w:rFonts w:asciiTheme="minorHAnsi" w:hAnsiTheme="minorHAnsi" w:cstheme="minorHAnsi"/>
          <w:sz w:val="22"/>
          <w:szCs w:val="22"/>
          <w:lang w:val="en-US" w:eastAsia="en-US"/>
        </w:rPr>
        <w:t>n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the airborne instrumentation and the system</w:t>
      </w:r>
      <w:r w:rsidR="00D06D7B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E347AB">
        <w:rPr>
          <w:rFonts w:asciiTheme="minorHAnsi" w:hAnsiTheme="minorHAnsi" w:cstheme="minorHAnsi"/>
          <w:sz w:val="22"/>
          <w:szCs w:val="22"/>
          <w:lang w:val="en-US" w:eastAsia="en-US"/>
        </w:rPr>
        <w:t>setup, see Hvidegaard et al (2006)</w:t>
      </w:r>
      <w:r w:rsidR="00D06D7B" w:rsidRPr="00D06D7B">
        <w:rPr>
          <w:rFonts w:asciiTheme="minorHAnsi" w:hAnsiTheme="minorHAnsi" w:cstheme="minorHAnsi"/>
          <w:sz w:val="22"/>
          <w:szCs w:val="22"/>
          <w:lang w:val="en-US" w:eastAsia="en-US"/>
        </w:rPr>
        <w:t>.</w:t>
      </w:r>
      <w:r w:rsidR="007C1338" w:rsidRPr="00D06D7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F44F0" w:rsidRDefault="00FF44F0" w:rsidP="00D06D7B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8F7EA3" w:rsidRDefault="005269CE" w:rsidP="004B2A54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</w:t>
      </w:r>
      <w:r w:rsidR="003E3EEC">
        <w:rPr>
          <w:rFonts w:asciiTheme="minorHAnsi" w:hAnsiTheme="minorHAnsi" w:cstheme="minorHAnsi"/>
          <w:sz w:val="22"/>
          <w:szCs w:val="22"/>
        </w:rPr>
        <w:t xml:space="preserve"> freeboard heights are obtained by using a lowest-level </w:t>
      </w:r>
      <w:r w:rsidR="00151EA9">
        <w:rPr>
          <w:rFonts w:asciiTheme="minorHAnsi" w:hAnsiTheme="minorHAnsi" w:cstheme="minorHAnsi"/>
          <w:sz w:val="22"/>
          <w:szCs w:val="22"/>
        </w:rPr>
        <w:t xml:space="preserve">estimation </w:t>
      </w:r>
      <w:r w:rsidR="007D3322">
        <w:rPr>
          <w:rFonts w:asciiTheme="minorHAnsi" w:hAnsiTheme="minorHAnsi" w:cstheme="minorHAnsi"/>
          <w:sz w:val="22"/>
          <w:szCs w:val="22"/>
        </w:rPr>
        <w:t>m</w:t>
      </w:r>
      <w:r w:rsidR="003E3EEC">
        <w:rPr>
          <w:rFonts w:asciiTheme="minorHAnsi" w:hAnsiTheme="minorHAnsi" w:cstheme="minorHAnsi"/>
          <w:sz w:val="22"/>
          <w:szCs w:val="22"/>
        </w:rPr>
        <w:t xml:space="preserve">ethod, similar to the method used for </w:t>
      </w:r>
      <w:r w:rsidR="007D5FCE">
        <w:rPr>
          <w:rFonts w:asciiTheme="minorHAnsi" w:hAnsiTheme="minorHAnsi" w:cstheme="minorHAnsi"/>
          <w:sz w:val="22"/>
          <w:szCs w:val="22"/>
        </w:rPr>
        <w:t xml:space="preserve">the </w:t>
      </w:r>
      <w:proofErr w:type="spellStart"/>
      <w:r w:rsidR="003E3EEC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3E3EEC">
        <w:rPr>
          <w:rFonts w:asciiTheme="minorHAnsi" w:hAnsiTheme="minorHAnsi" w:cstheme="minorHAnsi"/>
          <w:sz w:val="22"/>
          <w:szCs w:val="22"/>
        </w:rPr>
        <w:t xml:space="preserve"> altimet</w:t>
      </w:r>
      <w:r w:rsidR="007D5FCE">
        <w:rPr>
          <w:rFonts w:asciiTheme="minorHAnsi" w:hAnsiTheme="minorHAnsi" w:cstheme="minorHAnsi"/>
          <w:sz w:val="22"/>
          <w:szCs w:val="22"/>
        </w:rPr>
        <w:t>er.</w:t>
      </w:r>
      <w:r w:rsidR="003E3EEC">
        <w:rPr>
          <w:rFonts w:asciiTheme="minorHAnsi" w:hAnsiTheme="minorHAnsi" w:cstheme="minorHAnsi"/>
          <w:sz w:val="22"/>
          <w:szCs w:val="22"/>
        </w:rPr>
        <w:t xml:space="preserve"> </w:t>
      </w:r>
      <w:r w:rsidR="007D5FCE">
        <w:rPr>
          <w:rFonts w:asciiTheme="minorHAnsi" w:hAnsiTheme="minorHAnsi" w:cstheme="minorHAnsi"/>
          <w:sz w:val="22"/>
          <w:szCs w:val="22"/>
        </w:rPr>
        <w:t>H</w:t>
      </w:r>
      <w:r w:rsidR="003E3EEC">
        <w:rPr>
          <w:rFonts w:asciiTheme="minorHAnsi" w:hAnsiTheme="minorHAnsi" w:cstheme="minorHAnsi"/>
          <w:sz w:val="22"/>
          <w:szCs w:val="22"/>
        </w:rPr>
        <w:t xml:space="preserve">owever, </w:t>
      </w:r>
      <w:r w:rsidR="007D5FCE">
        <w:rPr>
          <w:rFonts w:asciiTheme="minorHAnsi" w:hAnsiTheme="minorHAnsi" w:cstheme="minorHAnsi"/>
          <w:sz w:val="22"/>
          <w:szCs w:val="22"/>
        </w:rPr>
        <w:t xml:space="preserve">it is </w:t>
      </w:r>
      <w:r w:rsidR="003E3EEC">
        <w:rPr>
          <w:rFonts w:asciiTheme="minorHAnsi" w:hAnsiTheme="minorHAnsi" w:cstheme="minorHAnsi"/>
          <w:sz w:val="22"/>
          <w:szCs w:val="22"/>
        </w:rPr>
        <w:t>adapted to the higher resolution of the laser scanner sy</w:t>
      </w:r>
      <w:r w:rsidR="003E3EEC">
        <w:rPr>
          <w:rFonts w:asciiTheme="minorHAnsi" w:hAnsiTheme="minorHAnsi" w:cstheme="minorHAnsi"/>
          <w:sz w:val="22"/>
          <w:szCs w:val="22"/>
        </w:rPr>
        <w:t>s</w:t>
      </w:r>
      <w:r w:rsidR="003E3EEC">
        <w:rPr>
          <w:rFonts w:asciiTheme="minorHAnsi" w:hAnsiTheme="minorHAnsi" w:cstheme="minorHAnsi"/>
          <w:sz w:val="22"/>
          <w:szCs w:val="22"/>
        </w:rPr>
        <w:t>tem (</w:t>
      </w:r>
      <w:r w:rsidR="007D3322">
        <w:rPr>
          <w:rFonts w:asciiTheme="minorHAnsi" w:hAnsiTheme="minorHAnsi" w:cstheme="minorHAnsi"/>
          <w:sz w:val="22"/>
          <w:szCs w:val="22"/>
        </w:rPr>
        <w:t>Hvidegaard</w:t>
      </w:r>
      <w:r w:rsidR="003E3EEC">
        <w:rPr>
          <w:rFonts w:asciiTheme="minorHAnsi" w:hAnsiTheme="minorHAnsi" w:cstheme="minorHAnsi"/>
          <w:sz w:val="22"/>
          <w:szCs w:val="22"/>
        </w:rPr>
        <w:t xml:space="preserve"> and Forsberg, </w:t>
      </w:r>
      <w:r w:rsidR="007D3322">
        <w:rPr>
          <w:rFonts w:asciiTheme="minorHAnsi" w:hAnsiTheme="minorHAnsi" w:cstheme="minorHAnsi"/>
          <w:sz w:val="22"/>
          <w:szCs w:val="22"/>
        </w:rPr>
        <w:t>2002)</w:t>
      </w:r>
      <w:r w:rsidR="00A6613D">
        <w:rPr>
          <w:rFonts w:asciiTheme="minorHAnsi" w:hAnsiTheme="minorHAnsi" w:cstheme="minorHAnsi"/>
          <w:sz w:val="22"/>
          <w:szCs w:val="22"/>
        </w:rPr>
        <w:t xml:space="preserve">. </w:t>
      </w:r>
      <w:r w:rsidR="002D484E">
        <w:rPr>
          <w:rFonts w:asciiTheme="minorHAnsi" w:hAnsiTheme="minorHAnsi" w:cstheme="minorHAnsi"/>
          <w:sz w:val="22"/>
          <w:szCs w:val="22"/>
        </w:rPr>
        <w:t xml:space="preserve">An example of sea ice freeboard heights from a full resolution laser scanner swath is shown in figure </w:t>
      </w:r>
      <w:r w:rsidR="002D484E" w:rsidRPr="002D484E">
        <w:rPr>
          <w:rFonts w:asciiTheme="minorHAnsi" w:hAnsiTheme="minorHAnsi" w:cstheme="minorHAnsi"/>
          <w:b/>
          <w:sz w:val="22"/>
          <w:szCs w:val="22"/>
          <w:u w:val="single"/>
        </w:rPr>
        <w:t>4</w:t>
      </w:r>
      <w:r w:rsidR="002D484E">
        <w:rPr>
          <w:rFonts w:asciiTheme="minorHAnsi" w:hAnsiTheme="minorHAnsi" w:cstheme="minorHAnsi"/>
          <w:sz w:val="22"/>
          <w:szCs w:val="22"/>
        </w:rPr>
        <w:t xml:space="preserve">. </w:t>
      </w:r>
      <w:r w:rsidR="00A00EA5">
        <w:rPr>
          <w:rFonts w:asciiTheme="minorHAnsi" w:hAnsiTheme="minorHAnsi" w:cstheme="minorHAnsi"/>
          <w:sz w:val="22"/>
          <w:szCs w:val="22"/>
        </w:rPr>
        <w:t>For consistenc</w:t>
      </w:r>
      <w:r w:rsidR="00310536">
        <w:rPr>
          <w:rFonts w:asciiTheme="minorHAnsi" w:hAnsiTheme="minorHAnsi" w:cstheme="minorHAnsi"/>
          <w:sz w:val="22"/>
          <w:szCs w:val="22"/>
        </w:rPr>
        <w:t>y,</w:t>
      </w:r>
      <w:r w:rsidR="00A00EA5">
        <w:rPr>
          <w:rFonts w:asciiTheme="minorHAnsi" w:hAnsiTheme="minorHAnsi" w:cstheme="minorHAnsi"/>
          <w:sz w:val="22"/>
          <w:szCs w:val="22"/>
        </w:rPr>
        <w:t xml:space="preserve"> </w:t>
      </w:r>
      <w:r w:rsidR="00310536">
        <w:rPr>
          <w:rFonts w:asciiTheme="minorHAnsi" w:hAnsiTheme="minorHAnsi" w:cstheme="minorHAnsi"/>
          <w:sz w:val="22"/>
          <w:szCs w:val="22"/>
        </w:rPr>
        <w:t xml:space="preserve">we use </w:t>
      </w:r>
      <w:r w:rsidR="00A00EA5">
        <w:rPr>
          <w:rFonts w:asciiTheme="minorHAnsi" w:hAnsiTheme="minorHAnsi" w:cstheme="minorHAnsi"/>
          <w:sz w:val="22"/>
          <w:szCs w:val="22"/>
        </w:rPr>
        <w:t>t</w:t>
      </w:r>
      <w:r w:rsidR="00921A8F" w:rsidRPr="00322665">
        <w:rPr>
          <w:rFonts w:asciiTheme="minorHAnsi" w:hAnsiTheme="minorHAnsi" w:cstheme="minorHAnsi"/>
          <w:sz w:val="22"/>
          <w:szCs w:val="22"/>
        </w:rPr>
        <w:t xml:space="preserve">he </w:t>
      </w:r>
      <w:r w:rsidR="00310536">
        <w:rPr>
          <w:rFonts w:asciiTheme="minorHAnsi" w:hAnsiTheme="minorHAnsi" w:cstheme="minorHAnsi"/>
          <w:sz w:val="22"/>
          <w:szCs w:val="22"/>
        </w:rPr>
        <w:t xml:space="preserve">same </w:t>
      </w:r>
      <w:r w:rsidR="00921A8F" w:rsidRPr="00322665">
        <w:rPr>
          <w:rFonts w:asciiTheme="minorHAnsi" w:hAnsiTheme="minorHAnsi" w:cstheme="minorHAnsi"/>
          <w:sz w:val="22"/>
          <w:szCs w:val="22"/>
        </w:rPr>
        <w:t>freeboard to thickness conversion</w:t>
      </w:r>
      <w:r w:rsidR="00392E10">
        <w:rPr>
          <w:rFonts w:asciiTheme="minorHAnsi" w:hAnsiTheme="minorHAnsi" w:cstheme="minorHAnsi"/>
          <w:sz w:val="22"/>
          <w:szCs w:val="22"/>
        </w:rPr>
        <w:t>,</w:t>
      </w:r>
      <w:r w:rsidR="00921A8F" w:rsidRPr="00322665">
        <w:rPr>
          <w:rFonts w:asciiTheme="minorHAnsi" w:hAnsiTheme="minorHAnsi" w:cstheme="minorHAnsi"/>
          <w:sz w:val="22"/>
          <w:szCs w:val="22"/>
        </w:rPr>
        <w:t xml:space="preserve"> </w:t>
      </w:r>
      <w:r w:rsidR="00DC4B15">
        <w:rPr>
          <w:rFonts w:asciiTheme="minorHAnsi" w:hAnsiTheme="minorHAnsi" w:cstheme="minorHAnsi"/>
          <w:sz w:val="22"/>
          <w:szCs w:val="22"/>
        </w:rPr>
        <w:t xml:space="preserve">k=5.5, </w:t>
      </w:r>
      <w:r w:rsidR="00310536">
        <w:rPr>
          <w:rFonts w:asciiTheme="minorHAnsi" w:hAnsiTheme="minorHAnsi" w:cstheme="minorHAnsi"/>
          <w:sz w:val="22"/>
          <w:szCs w:val="22"/>
        </w:rPr>
        <w:t>as used in 2008</w:t>
      </w:r>
      <w:r w:rsidR="00DC4B15">
        <w:rPr>
          <w:rFonts w:asciiTheme="minorHAnsi" w:hAnsiTheme="minorHAnsi" w:cstheme="minorHAnsi"/>
          <w:sz w:val="22"/>
          <w:szCs w:val="22"/>
        </w:rPr>
        <w:t xml:space="preserve"> for the </w:t>
      </w:r>
      <w:proofErr w:type="spellStart"/>
      <w:r w:rsidR="00DC4B15">
        <w:rPr>
          <w:rFonts w:asciiTheme="minorHAnsi" w:hAnsiTheme="minorHAnsi" w:cstheme="minorHAnsi"/>
          <w:sz w:val="22"/>
          <w:szCs w:val="22"/>
        </w:rPr>
        <w:t>Fram</w:t>
      </w:r>
      <w:proofErr w:type="spellEnd"/>
      <w:r w:rsidR="00DC4B15">
        <w:rPr>
          <w:rFonts w:asciiTheme="minorHAnsi" w:hAnsiTheme="minorHAnsi" w:cstheme="minorHAnsi"/>
          <w:sz w:val="22"/>
          <w:szCs w:val="22"/>
        </w:rPr>
        <w:t xml:space="preserve"> Strait</w:t>
      </w:r>
      <w:r w:rsidR="00CF05C6">
        <w:rPr>
          <w:rFonts w:asciiTheme="minorHAnsi" w:hAnsiTheme="minorHAnsi" w:cstheme="minorHAnsi"/>
          <w:sz w:val="22"/>
          <w:szCs w:val="22"/>
        </w:rPr>
        <w:t xml:space="preserve"> (Hvidegaard et al, 2008)</w:t>
      </w:r>
      <w:r w:rsidR="00310536">
        <w:rPr>
          <w:rFonts w:asciiTheme="minorHAnsi" w:hAnsiTheme="minorHAnsi" w:cstheme="minorHAnsi"/>
          <w:sz w:val="22"/>
          <w:szCs w:val="22"/>
        </w:rPr>
        <w:t xml:space="preserve">. </w:t>
      </w:r>
      <w:r w:rsidR="00A1492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652F2F" w:rsidRDefault="00652F2F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6F72DE" w:rsidRDefault="002C4B03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Sea ice freeboard distributions </w:t>
      </w:r>
      <w:r w:rsidR="00B3143A">
        <w:rPr>
          <w:rFonts w:asciiTheme="minorHAnsi" w:hAnsiTheme="minorHAnsi" w:cstheme="minorHAnsi"/>
          <w:sz w:val="22"/>
          <w:szCs w:val="22"/>
        </w:rPr>
        <w:t xml:space="preserve">from the laser scanner measurements are plotted in figure </w:t>
      </w:r>
      <w:r w:rsidR="00FB57C2">
        <w:rPr>
          <w:rFonts w:asciiTheme="minorHAnsi" w:hAnsiTheme="minorHAnsi" w:cstheme="minorHAnsi"/>
          <w:b/>
          <w:sz w:val="22"/>
          <w:szCs w:val="22"/>
          <w:u w:val="single"/>
        </w:rPr>
        <w:t>5</w:t>
      </w:r>
      <w:r w:rsidR="00251F34">
        <w:rPr>
          <w:rFonts w:asciiTheme="minorHAnsi" w:hAnsiTheme="minorHAnsi" w:cstheme="minorHAnsi"/>
          <w:sz w:val="22"/>
          <w:szCs w:val="22"/>
        </w:rPr>
        <w:t xml:space="preserve">. </w:t>
      </w:r>
      <w:r w:rsidR="00B447FA">
        <w:rPr>
          <w:rFonts w:asciiTheme="minorHAnsi" w:hAnsiTheme="minorHAnsi" w:cstheme="minorHAnsi"/>
          <w:sz w:val="22"/>
          <w:szCs w:val="22"/>
        </w:rPr>
        <w:t>Each distribution re</w:t>
      </w:r>
      <w:r w:rsidR="00251F34">
        <w:rPr>
          <w:rFonts w:asciiTheme="minorHAnsi" w:hAnsiTheme="minorHAnsi" w:cstheme="minorHAnsi"/>
          <w:sz w:val="22"/>
          <w:szCs w:val="22"/>
        </w:rPr>
        <w:t>present</w:t>
      </w:r>
      <w:r w:rsidR="00B447FA">
        <w:rPr>
          <w:rFonts w:asciiTheme="minorHAnsi" w:hAnsiTheme="minorHAnsi" w:cstheme="minorHAnsi"/>
          <w:sz w:val="22"/>
          <w:szCs w:val="22"/>
        </w:rPr>
        <w:t xml:space="preserve"> sea ice along a </w:t>
      </w:r>
      <w:r w:rsidR="00E3409C">
        <w:rPr>
          <w:rFonts w:asciiTheme="minorHAnsi" w:hAnsiTheme="minorHAnsi" w:cstheme="minorHAnsi"/>
          <w:sz w:val="22"/>
          <w:szCs w:val="22"/>
        </w:rPr>
        <w:t>latitude (77.5</w:t>
      </w:r>
      <w:r w:rsidR="00251F34">
        <w:rPr>
          <w:rFonts w:asciiTheme="minorHAnsi" w:hAnsiTheme="minorHAnsi" w:cstheme="minorHAnsi"/>
          <w:sz w:val="22"/>
          <w:szCs w:val="22"/>
        </w:rPr>
        <w:t>⁰N</w:t>
      </w:r>
      <w:r w:rsidR="00E3409C">
        <w:rPr>
          <w:rFonts w:asciiTheme="minorHAnsi" w:hAnsiTheme="minorHAnsi" w:cstheme="minorHAnsi"/>
          <w:sz w:val="22"/>
          <w:szCs w:val="22"/>
        </w:rPr>
        <w:t>, 78.5</w:t>
      </w:r>
      <w:r w:rsidR="00251F34">
        <w:rPr>
          <w:rFonts w:asciiTheme="minorHAnsi" w:hAnsiTheme="minorHAnsi" w:cstheme="minorHAnsi"/>
          <w:sz w:val="22"/>
          <w:szCs w:val="22"/>
        </w:rPr>
        <w:t>⁰N</w:t>
      </w:r>
      <w:r w:rsidR="00E3409C">
        <w:rPr>
          <w:rFonts w:asciiTheme="minorHAnsi" w:hAnsiTheme="minorHAnsi" w:cstheme="minorHAnsi"/>
          <w:sz w:val="22"/>
          <w:szCs w:val="22"/>
        </w:rPr>
        <w:t xml:space="preserve"> and 79.5</w:t>
      </w:r>
      <w:r w:rsidR="00251F34">
        <w:rPr>
          <w:rFonts w:asciiTheme="minorHAnsi" w:hAnsiTheme="minorHAnsi" w:cstheme="minorHAnsi"/>
          <w:sz w:val="22"/>
          <w:szCs w:val="22"/>
        </w:rPr>
        <w:t>⁰N</w:t>
      </w:r>
      <w:r w:rsidR="00E3409C">
        <w:rPr>
          <w:rFonts w:asciiTheme="minorHAnsi" w:hAnsiTheme="minorHAnsi" w:cstheme="minorHAnsi"/>
          <w:sz w:val="22"/>
          <w:szCs w:val="22"/>
        </w:rPr>
        <w:t>)</w:t>
      </w:r>
      <w:r w:rsidR="00B447FA">
        <w:rPr>
          <w:rFonts w:asciiTheme="minorHAnsi" w:hAnsiTheme="minorHAnsi" w:cstheme="minorHAnsi"/>
          <w:sz w:val="22"/>
          <w:szCs w:val="22"/>
        </w:rPr>
        <w:t>, thus</w:t>
      </w:r>
      <w:r w:rsidR="00563272">
        <w:rPr>
          <w:rFonts w:asciiTheme="minorHAnsi" w:hAnsiTheme="minorHAnsi" w:cstheme="minorHAnsi"/>
          <w:sz w:val="22"/>
          <w:szCs w:val="22"/>
        </w:rPr>
        <w:t xml:space="preserve"> each distribution </w:t>
      </w:r>
      <w:r w:rsidR="00760649">
        <w:rPr>
          <w:rFonts w:asciiTheme="minorHAnsi" w:hAnsiTheme="minorHAnsi" w:cstheme="minorHAnsi"/>
          <w:sz w:val="22"/>
          <w:szCs w:val="22"/>
        </w:rPr>
        <w:t>i</w:t>
      </w:r>
      <w:r w:rsidR="00760649">
        <w:rPr>
          <w:rFonts w:asciiTheme="minorHAnsi" w:hAnsiTheme="minorHAnsi" w:cstheme="minorHAnsi"/>
          <w:sz w:val="22"/>
          <w:szCs w:val="22"/>
        </w:rPr>
        <w:t>n</w:t>
      </w:r>
      <w:r w:rsidR="00760649">
        <w:rPr>
          <w:rFonts w:asciiTheme="minorHAnsi" w:hAnsiTheme="minorHAnsi" w:cstheme="minorHAnsi"/>
          <w:sz w:val="22"/>
          <w:szCs w:val="22"/>
        </w:rPr>
        <w:t xml:space="preserve">cludes both </w:t>
      </w:r>
      <w:r w:rsidR="00B447FA">
        <w:rPr>
          <w:rFonts w:asciiTheme="minorHAnsi" w:hAnsiTheme="minorHAnsi" w:cstheme="minorHAnsi"/>
          <w:sz w:val="22"/>
          <w:szCs w:val="22"/>
        </w:rPr>
        <w:t xml:space="preserve">fast ice, </w:t>
      </w:r>
      <w:r w:rsidR="00E3409C">
        <w:rPr>
          <w:rFonts w:asciiTheme="minorHAnsi" w:hAnsiTheme="minorHAnsi" w:cstheme="minorHAnsi"/>
          <w:sz w:val="22"/>
          <w:szCs w:val="22"/>
        </w:rPr>
        <w:t>drifting MYI</w:t>
      </w:r>
      <w:r w:rsidR="00760649">
        <w:rPr>
          <w:rFonts w:asciiTheme="minorHAnsi" w:hAnsiTheme="minorHAnsi" w:cstheme="minorHAnsi"/>
          <w:sz w:val="22"/>
          <w:szCs w:val="22"/>
        </w:rPr>
        <w:t>,</w:t>
      </w:r>
      <w:r w:rsidR="00E3409C">
        <w:rPr>
          <w:rFonts w:asciiTheme="minorHAnsi" w:hAnsiTheme="minorHAnsi" w:cstheme="minorHAnsi"/>
          <w:sz w:val="22"/>
          <w:szCs w:val="22"/>
        </w:rPr>
        <w:t xml:space="preserve"> as well as marginal ice</w:t>
      </w:r>
      <w:r w:rsidR="00B447FA">
        <w:rPr>
          <w:rFonts w:asciiTheme="minorHAnsi" w:hAnsiTheme="minorHAnsi" w:cstheme="minorHAnsi"/>
          <w:sz w:val="22"/>
          <w:szCs w:val="22"/>
        </w:rPr>
        <w:t xml:space="preserve">. </w:t>
      </w:r>
      <w:r w:rsidR="001B229B">
        <w:rPr>
          <w:rFonts w:asciiTheme="minorHAnsi" w:hAnsiTheme="minorHAnsi" w:cstheme="minorHAnsi"/>
          <w:sz w:val="22"/>
          <w:szCs w:val="22"/>
        </w:rPr>
        <w:t xml:space="preserve">The dominant ice </w:t>
      </w:r>
      <w:r w:rsidR="00356BC0">
        <w:rPr>
          <w:rFonts w:asciiTheme="minorHAnsi" w:hAnsiTheme="minorHAnsi" w:cstheme="minorHAnsi"/>
          <w:sz w:val="22"/>
          <w:szCs w:val="22"/>
        </w:rPr>
        <w:t xml:space="preserve">has freeboard heights of </w:t>
      </w:r>
      <w:r w:rsidR="00286323">
        <w:rPr>
          <w:rFonts w:asciiTheme="minorHAnsi" w:hAnsiTheme="minorHAnsi" w:cstheme="minorHAnsi"/>
          <w:sz w:val="22"/>
          <w:szCs w:val="22"/>
        </w:rPr>
        <w:t>60-7</w:t>
      </w:r>
      <w:r w:rsidR="00226AA5">
        <w:rPr>
          <w:rFonts w:asciiTheme="minorHAnsi" w:hAnsiTheme="minorHAnsi" w:cstheme="minorHAnsi"/>
          <w:sz w:val="22"/>
          <w:szCs w:val="22"/>
        </w:rPr>
        <w:t>5</w:t>
      </w:r>
      <w:r w:rsidR="00286323">
        <w:rPr>
          <w:rFonts w:asciiTheme="minorHAnsi" w:hAnsiTheme="minorHAnsi" w:cstheme="minorHAnsi"/>
          <w:sz w:val="22"/>
          <w:szCs w:val="22"/>
        </w:rPr>
        <w:t xml:space="preserve">cm corresponding to </w:t>
      </w:r>
      <w:r w:rsidR="00356BC0">
        <w:rPr>
          <w:rFonts w:asciiTheme="minorHAnsi" w:hAnsiTheme="minorHAnsi" w:cstheme="minorHAnsi"/>
          <w:sz w:val="22"/>
          <w:szCs w:val="22"/>
        </w:rPr>
        <w:t>a</w:t>
      </w:r>
      <w:r w:rsidR="00A918A4">
        <w:rPr>
          <w:rFonts w:asciiTheme="minorHAnsi" w:hAnsiTheme="minorHAnsi" w:cstheme="minorHAnsi"/>
          <w:sz w:val="22"/>
          <w:szCs w:val="22"/>
        </w:rPr>
        <w:t>n ice</w:t>
      </w:r>
      <w:r w:rsidR="00356BC0">
        <w:rPr>
          <w:rFonts w:asciiTheme="minorHAnsi" w:hAnsiTheme="minorHAnsi" w:cstheme="minorHAnsi"/>
          <w:sz w:val="22"/>
          <w:szCs w:val="22"/>
        </w:rPr>
        <w:t xml:space="preserve"> thickness of </w:t>
      </w:r>
      <w:r w:rsidR="00641005">
        <w:rPr>
          <w:rFonts w:asciiTheme="minorHAnsi" w:hAnsiTheme="minorHAnsi" w:cstheme="minorHAnsi"/>
          <w:sz w:val="22"/>
          <w:szCs w:val="22"/>
        </w:rPr>
        <w:t>3.3-</w:t>
      </w:r>
      <w:r w:rsidR="00C62BE6">
        <w:rPr>
          <w:rFonts w:asciiTheme="minorHAnsi" w:hAnsiTheme="minorHAnsi" w:cstheme="minorHAnsi"/>
          <w:sz w:val="22"/>
          <w:szCs w:val="22"/>
        </w:rPr>
        <w:t>4</w:t>
      </w:r>
      <w:r w:rsidR="00F73901">
        <w:rPr>
          <w:rFonts w:asciiTheme="minorHAnsi" w:hAnsiTheme="minorHAnsi" w:cstheme="minorHAnsi"/>
          <w:sz w:val="22"/>
          <w:szCs w:val="22"/>
        </w:rPr>
        <w:t>.</w:t>
      </w:r>
      <w:r w:rsidR="00C62BE6">
        <w:rPr>
          <w:rFonts w:asciiTheme="minorHAnsi" w:hAnsiTheme="minorHAnsi" w:cstheme="minorHAnsi"/>
          <w:sz w:val="22"/>
          <w:szCs w:val="22"/>
        </w:rPr>
        <w:t>1</w:t>
      </w:r>
      <w:r w:rsidR="00F73901">
        <w:rPr>
          <w:rFonts w:asciiTheme="minorHAnsi" w:hAnsiTheme="minorHAnsi" w:cstheme="minorHAnsi"/>
          <w:sz w:val="22"/>
          <w:szCs w:val="22"/>
        </w:rPr>
        <w:t>m</w:t>
      </w:r>
      <w:r w:rsidR="00036E1B">
        <w:rPr>
          <w:rFonts w:asciiTheme="minorHAnsi" w:hAnsiTheme="minorHAnsi" w:cstheme="minorHAnsi"/>
          <w:sz w:val="22"/>
          <w:szCs w:val="22"/>
        </w:rPr>
        <w:t xml:space="preserve">, which is characterized </w:t>
      </w:r>
      <w:r w:rsidR="00297C22">
        <w:rPr>
          <w:rFonts w:asciiTheme="minorHAnsi" w:hAnsiTheme="minorHAnsi" w:cstheme="minorHAnsi"/>
          <w:sz w:val="22"/>
          <w:szCs w:val="22"/>
        </w:rPr>
        <w:t>as</w:t>
      </w:r>
      <w:r w:rsidR="00036E1B">
        <w:rPr>
          <w:rFonts w:asciiTheme="minorHAnsi" w:hAnsiTheme="minorHAnsi" w:cstheme="minorHAnsi"/>
          <w:sz w:val="22"/>
          <w:szCs w:val="22"/>
        </w:rPr>
        <w:t xml:space="preserve"> </w:t>
      </w:r>
      <w:r w:rsidR="00356BC0">
        <w:rPr>
          <w:rFonts w:asciiTheme="minorHAnsi" w:hAnsiTheme="minorHAnsi" w:cstheme="minorHAnsi"/>
          <w:sz w:val="22"/>
          <w:szCs w:val="22"/>
        </w:rPr>
        <w:t>MYI</w:t>
      </w:r>
      <w:r w:rsidR="00036E1B">
        <w:rPr>
          <w:rFonts w:asciiTheme="minorHAnsi" w:hAnsiTheme="minorHAnsi" w:cstheme="minorHAnsi"/>
          <w:sz w:val="22"/>
          <w:szCs w:val="22"/>
        </w:rPr>
        <w:t xml:space="preserve"> or deformed ice. A</w:t>
      </w:r>
      <w:r w:rsidR="00EA6639">
        <w:rPr>
          <w:rFonts w:asciiTheme="minorHAnsi" w:hAnsiTheme="minorHAnsi" w:cstheme="minorHAnsi"/>
          <w:sz w:val="22"/>
          <w:szCs w:val="22"/>
        </w:rPr>
        <w:t xml:space="preserve"> smaller </w:t>
      </w:r>
      <w:r w:rsidR="006F33D6">
        <w:rPr>
          <w:rFonts w:asciiTheme="minorHAnsi" w:hAnsiTheme="minorHAnsi" w:cstheme="minorHAnsi"/>
          <w:sz w:val="22"/>
          <w:szCs w:val="22"/>
        </w:rPr>
        <w:t>peak</w:t>
      </w:r>
      <w:r w:rsidR="00580BF9">
        <w:rPr>
          <w:rFonts w:asciiTheme="minorHAnsi" w:hAnsiTheme="minorHAnsi" w:cstheme="minorHAnsi"/>
          <w:sz w:val="22"/>
          <w:szCs w:val="22"/>
        </w:rPr>
        <w:t xml:space="preserve"> of about 15-35cm </w:t>
      </w:r>
      <w:r w:rsidR="006F33D6">
        <w:rPr>
          <w:rFonts w:asciiTheme="minorHAnsi" w:hAnsiTheme="minorHAnsi" w:cstheme="minorHAnsi"/>
          <w:sz w:val="22"/>
          <w:szCs w:val="22"/>
        </w:rPr>
        <w:t>is present in the northernmost and southernmost tracks repr</w:t>
      </w:r>
      <w:r w:rsidR="006F33D6">
        <w:rPr>
          <w:rFonts w:asciiTheme="minorHAnsi" w:hAnsiTheme="minorHAnsi" w:cstheme="minorHAnsi"/>
          <w:sz w:val="22"/>
          <w:szCs w:val="22"/>
        </w:rPr>
        <w:t>e</w:t>
      </w:r>
      <w:r w:rsidR="006F33D6">
        <w:rPr>
          <w:rFonts w:asciiTheme="minorHAnsi" w:hAnsiTheme="minorHAnsi" w:cstheme="minorHAnsi"/>
          <w:sz w:val="22"/>
          <w:szCs w:val="22"/>
        </w:rPr>
        <w:t>senting FYI.</w:t>
      </w:r>
      <w:r w:rsidR="00093EA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6F72DE" w:rsidRDefault="006F72DE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7F51BD" w:rsidRDefault="001B229B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For comparison the freeboard distributions covering the same tracks from 2008 are shown in figure </w:t>
      </w:r>
      <w:r w:rsidR="009A32F0">
        <w:rPr>
          <w:rFonts w:asciiTheme="minorHAnsi" w:hAnsiTheme="minorHAnsi" w:cstheme="minorHAnsi"/>
          <w:b/>
          <w:sz w:val="22"/>
          <w:szCs w:val="22"/>
          <w:u w:val="single"/>
        </w:rPr>
        <w:t>6</w:t>
      </w:r>
      <w:r>
        <w:rPr>
          <w:rFonts w:asciiTheme="minorHAnsi" w:hAnsiTheme="minorHAnsi" w:cstheme="minorHAnsi"/>
          <w:sz w:val="22"/>
          <w:szCs w:val="22"/>
        </w:rPr>
        <w:t>.</w:t>
      </w:r>
      <w:r w:rsidR="0043660E">
        <w:rPr>
          <w:rFonts w:asciiTheme="minorHAnsi" w:hAnsiTheme="minorHAnsi" w:cstheme="minorHAnsi"/>
          <w:sz w:val="22"/>
          <w:szCs w:val="22"/>
        </w:rPr>
        <w:t xml:space="preserve"> </w:t>
      </w:r>
      <w:r w:rsidR="00C83759">
        <w:rPr>
          <w:rFonts w:asciiTheme="minorHAnsi" w:hAnsiTheme="minorHAnsi" w:cstheme="minorHAnsi"/>
          <w:sz w:val="22"/>
          <w:szCs w:val="22"/>
        </w:rPr>
        <w:t xml:space="preserve">Here the dominant ice type is </w:t>
      </w:r>
      <w:r w:rsidR="006A1AB4">
        <w:rPr>
          <w:rFonts w:asciiTheme="minorHAnsi" w:hAnsiTheme="minorHAnsi" w:cstheme="minorHAnsi"/>
          <w:sz w:val="22"/>
          <w:szCs w:val="22"/>
        </w:rPr>
        <w:t xml:space="preserve">FYI, with a peak freeboard height of about </w:t>
      </w:r>
      <w:r w:rsidR="00471103">
        <w:rPr>
          <w:rFonts w:asciiTheme="minorHAnsi" w:hAnsiTheme="minorHAnsi" w:cstheme="minorHAnsi"/>
          <w:sz w:val="22"/>
          <w:szCs w:val="22"/>
        </w:rPr>
        <w:t xml:space="preserve">15-25cm corresponding to thicknesses of </w:t>
      </w:r>
      <w:r w:rsidR="004A52ED">
        <w:rPr>
          <w:rFonts w:asciiTheme="minorHAnsi" w:hAnsiTheme="minorHAnsi" w:cstheme="minorHAnsi"/>
          <w:sz w:val="22"/>
          <w:szCs w:val="22"/>
        </w:rPr>
        <w:t>0.8-1.4m.</w:t>
      </w:r>
      <w:r w:rsidR="00615796">
        <w:rPr>
          <w:rFonts w:asciiTheme="minorHAnsi" w:hAnsiTheme="minorHAnsi" w:cstheme="minorHAnsi"/>
          <w:sz w:val="22"/>
          <w:szCs w:val="22"/>
        </w:rPr>
        <w:t xml:space="preserve"> </w:t>
      </w:r>
      <w:r w:rsidR="00302C95">
        <w:rPr>
          <w:rFonts w:asciiTheme="minorHAnsi" w:hAnsiTheme="minorHAnsi" w:cstheme="minorHAnsi"/>
          <w:sz w:val="22"/>
          <w:szCs w:val="22"/>
        </w:rPr>
        <w:t xml:space="preserve">The </w:t>
      </w:r>
      <w:r w:rsidR="00662E18">
        <w:rPr>
          <w:rFonts w:asciiTheme="minorHAnsi" w:hAnsiTheme="minorHAnsi" w:cstheme="minorHAnsi"/>
          <w:sz w:val="22"/>
          <w:szCs w:val="22"/>
        </w:rPr>
        <w:t xml:space="preserve">small amount </w:t>
      </w:r>
      <w:r w:rsidR="00302C95">
        <w:rPr>
          <w:rFonts w:asciiTheme="minorHAnsi" w:hAnsiTheme="minorHAnsi" w:cstheme="minorHAnsi"/>
          <w:sz w:val="22"/>
          <w:szCs w:val="22"/>
        </w:rPr>
        <w:t xml:space="preserve">of MYI in the </w:t>
      </w:r>
      <w:proofErr w:type="spellStart"/>
      <w:r w:rsidR="00302C95">
        <w:rPr>
          <w:rFonts w:asciiTheme="minorHAnsi" w:hAnsiTheme="minorHAnsi" w:cstheme="minorHAnsi"/>
          <w:sz w:val="22"/>
          <w:szCs w:val="22"/>
        </w:rPr>
        <w:t>Fram</w:t>
      </w:r>
      <w:proofErr w:type="spellEnd"/>
      <w:r w:rsidR="00302C95">
        <w:rPr>
          <w:rFonts w:asciiTheme="minorHAnsi" w:hAnsiTheme="minorHAnsi" w:cstheme="minorHAnsi"/>
          <w:sz w:val="22"/>
          <w:szCs w:val="22"/>
        </w:rPr>
        <w:t xml:space="preserve"> Strait in 2008 </w:t>
      </w:r>
      <w:r w:rsidR="00284D6D">
        <w:rPr>
          <w:rFonts w:asciiTheme="minorHAnsi" w:hAnsiTheme="minorHAnsi" w:cstheme="minorHAnsi"/>
          <w:sz w:val="22"/>
          <w:szCs w:val="22"/>
        </w:rPr>
        <w:t xml:space="preserve">is </w:t>
      </w:r>
      <w:r w:rsidR="003B3AC4">
        <w:rPr>
          <w:rFonts w:asciiTheme="minorHAnsi" w:hAnsiTheme="minorHAnsi" w:cstheme="minorHAnsi"/>
          <w:sz w:val="22"/>
          <w:szCs w:val="22"/>
        </w:rPr>
        <w:t>supported</w:t>
      </w:r>
      <w:r w:rsidR="00284D6D">
        <w:rPr>
          <w:rFonts w:asciiTheme="minorHAnsi" w:hAnsiTheme="minorHAnsi" w:cstheme="minorHAnsi"/>
          <w:sz w:val="22"/>
          <w:szCs w:val="22"/>
        </w:rPr>
        <w:t xml:space="preserve"> by the </w:t>
      </w:r>
      <w:r w:rsidR="00F14116">
        <w:rPr>
          <w:rFonts w:asciiTheme="minorHAnsi" w:hAnsiTheme="minorHAnsi" w:cstheme="minorHAnsi"/>
          <w:sz w:val="22"/>
          <w:szCs w:val="22"/>
        </w:rPr>
        <w:t xml:space="preserve">ice type </w:t>
      </w:r>
      <w:r w:rsidR="00284D6D">
        <w:rPr>
          <w:rFonts w:asciiTheme="minorHAnsi" w:hAnsiTheme="minorHAnsi" w:cstheme="minorHAnsi"/>
          <w:sz w:val="22"/>
          <w:szCs w:val="22"/>
        </w:rPr>
        <w:t xml:space="preserve">distribution of </w:t>
      </w:r>
      <w:proofErr w:type="spellStart"/>
      <w:r w:rsidR="00284D6D">
        <w:rPr>
          <w:rFonts w:asciiTheme="minorHAnsi" w:hAnsiTheme="minorHAnsi" w:cstheme="minorHAnsi"/>
          <w:sz w:val="22"/>
          <w:szCs w:val="22"/>
        </w:rPr>
        <w:t>scatterometer</w:t>
      </w:r>
      <w:proofErr w:type="spellEnd"/>
      <w:r w:rsidR="00284D6D">
        <w:rPr>
          <w:rFonts w:asciiTheme="minorHAnsi" w:hAnsiTheme="minorHAnsi" w:cstheme="minorHAnsi"/>
          <w:sz w:val="22"/>
          <w:szCs w:val="22"/>
        </w:rPr>
        <w:t xml:space="preserve"> data (section </w:t>
      </w:r>
      <w:r w:rsidR="008E3606">
        <w:rPr>
          <w:rFonts w:asciiTheme="minorHAnsi" w:hAnsiTheme="minorHAnsi" w:cstheme="minorHAnsi"/>
          <w:b/>
          <w:sz w:val="22"/>
          <w:szCs w:val="22"/>
          <w:u w:val="single"/>
        </w:rPr>
        <w:t xml:space="preserve">Ice type from </w:t>
      </w:r>
      <w:proofErr w:type="spellStart"/>
      <w:r w:rsidR="008E3606">
        <w:rPr>
          <w:rFonts w:asciiTheme="minorHAnsi" w:hAnsiTheme="minorHAnsi" w:cstheme="minorHAnsi"/>
          <w:b/>
          <w:sz w:val="22"/>
          <w:szCs w:val="22"/>
          <w:u w:val="single"/>
        </w:rPr>
        <w:t>scatterometer</w:t>
      </w:r>
      <w:proofErr w:type="spellEnd"/>
      <w:r w:rsidR="008E3606">
        <w:rPr>
          <w:rFonts w:asciiTheme="minorHAnsi" w:hAnsiTheme="minorHAnsi" w:cstheme="minorHAnsi"/>
          <w:b/>
          <w:sz w:val="22"/>
          <w:szCs w:val="22"/>
          <w:u w:val="single"/>
        </w:rPr>
        <w:t xml:space="preserve"> data</w:t>
      </w:r>
      <w:r w:rsidR="00284D6D">
        <w:rPr>
          <w:rFonts w:asciiTheme="minorHAnsi" w:hAnsiTheme="minorHAnsi" w:cstheme="minorHAnsi"/>
          <w:sz w:val="22"/>
          <w:szCs w:val="22"/>
        </w:rPr>
        <w:t xml:space="preserve">) and sea ice freeboard heights </w:t>
      </w:r>
      <w:r w:rsidR="00F14116">
        <w:rPr>
          <w:rFonts w:asciiTheme="minorHAnsi" w:hAnsiTheme="minorHAnsi" w:cstheme="minorHAnsi"/>
          <w:sz w:val="22"/>
          <w:szCs w:val="22"/>
        </w:rPr>
        <w:t xml:space="preserve">from </w:t>
      </w:r>
      <w:proofErr w:type="spellStart"/>
      <w:r w:rsidR="00F14116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F14116">
        <w:rPr>
          <w:rFonts w:asciiTheme="minorHAnsi" w:hAnsiTheme="minorHAnsi" w:cstheme="minorHAnsi"/>
          <w:sz w:val="22"/>
          <w:szCs w:val="22"/>
        </w:rPr>
        <w:t xml:space="preserve"> </w:t>
      </w:r>
      <w:r w:rsidR="00284D6D">
        <w:rPr>
          <w:rFonts w:asciiTheme="minorHAnsi" w:hAnsiTheme="minorHAnsi" w:cstheme="minorHAnsi"/>
          <w:sz w:val="22"/>
          <w:szCs w:val="22"/>
        </w:rPr>
        <w:t xml:space="preserve">(section </w:t>
      </w:r>
      <w:r w:rsidR="001C4704">
        <w:rPr>
          <w:rFonts w:asciiTheme="minorHAnsi" w:hAnsiTheme="minorHAnsi" w:cstheme="minorHAnsi"/>
          <w:b/>
          <w:sz w:val="22"/>
          <w:szCs w:val="22"/>
          <w:u w:val="single"/>
        </w:rPr>
        <w:t>Sea ice freeboard heights from satellite altimetry</w:t>
      </w:r>
      <w:r w:rsidR="00284D6D">
        <w:rPr>
          <w:rFonts w:asciiTheme="minorHAnsi" w:hAnsiTheme="minorHAnsi" w:cstheme="minorHAnsi"/>
          <w:sz w:val="22"/>
          <w:szCs w:val="22"/>
        </w:rPr>
        <w:t>)</w:t>
      </w:r>
      <w:r w:rsidR="003A54D8">
        <w:rPr>
          <w:rFonts w:asciiTheme="minorHAnsi" w:hAnsiTheme="minorHAnsi" w:cstheme="minorHAnsi"/>
          <w:sz w:val="22"/>
          <w:szCs w:val="22"/>
        </w:rPr>
        <w:t xml:space="preserve">, whereas </w:t>
      </w:r>
      <w:r w:rsidR="005C76E6">
        <w:rPr>
          <w:rFonts w:asciiTheme="minorHAnsi" w:hAnsiTheme="minorHAnsi" w:cstheme="minorHAnsi"/>
          <w:sz w:val="22"/>
          <w:szCs w:val="22"/>
        </w:rPr>
        <w:t xml:space="preserve">the large amount of MYI in </w:t>
      </w:r>
      <w:r w:rsidR="003A54D8">
        <w:rPr>
          <w:rFonts w:asciiTheme="minorHAnsi" w:hAnsiTheme="minorHAnsi" w:cstheme="minorHAnsi"/>
          <w:sz w:val="22"/>
          <w:szCs w:val="22"/>
        </w:rPr>
        <w:t xml:space="preserve">2011 seems to represent </w:t>
      </w:r>
      <w:r w:rsidR="00662E18">
        <w:rPr>
          <w:rFonts w:asciiTheme="minorHAnsi" w:hAnsiTheme="minorHAnsi" w:cstheme="minorHAnsi"/>
          <w:sz w:val="22"/>
          <w:szCs w:val="22"/>
        </w:rPr>
        <w:t xml:space="preserve">years </w:t>
      </w:r>
      <w:r w:rsidR="00D23CC7">
        <w:rPr>
          <w:rFonts w:asciiTheme="minorHAnsi" w:hAnsiTheme="minorHAnsi" w:cstheme="minorHAnsi"/>
          <w:sz w:val="22"/>
          <w:szCs w:val="22"/>
        </w:rPr>
        <w:t>with a</w:t>
      </w:r>
      <w:r w:rsidR="00662E18">
        <w:rPr>
          <w:rFonts w:asciiTheme="minorHAnsi" w:hAnsiTheme="minorHAnsi" w:cstheme="minorHAnsi"/>
          <w:sz w:val="22"/>
          <w:szCs w:val="22"/>
        </w:rPr>
        <w:t xml:space="preserve"> large distribution of thick ice such as 2005 and 2006.</w:t>
      </w:r>
      <w:r w:rsidR="00284D6D">
        <w:rPr>
          <w:rFonts w:asciiTheme="minorHAnsi" w:hAnsiTheme="minorHAnsi" w:cstheme="minorHAnsi"/>
          <w:sz w:val="22"/>
          <w:szCs w:val="22"/>
        </w:rPr>
        <w:t xml:space="preserve"> A more detailed comparison of </w:t>
      </w:r>
      <w:r w:rsidR="00D962C4">
        <w:rPr>
          <w:rFonts w:asciiTheme="minorHAnsi" w:hAnsiTheme="minorHAnsi" w:cstheme="minorHAnsi"/>
          <w:sz w:val="22"/>
          <w:szCs w:val="22"/>
        </w:rPr>
        <w:t xml:space="preserve">sea ice freeboard heights from </w:t>
      </w:r>
      <w:r w:rsidR="002F497D">
        <w:rPr>
          <w:rFonts w:asciiTheme="minorHAnsi" w:hAnsiTheme="minorHAnsi" w:cstheme="minorHAnsi"/>
          <w:sz w:val="22"/>
          <w:szCs w:val="22"/>
        </w:rPr>
        <w:t xml:space="preserve">airborne </w:t>
      </w:r>
      <w:r w:rsidR="00D962C4">
        <w:rPr>
          <w:rFonts w:asciiTheme="minorHAnsi" w:hAnsiTheme="minorHAnsi" w:cstheme="minorHAnsi"/>
          <w:sz w:val="22"/>
          <w:szCs w:val="22"/>
        </w:rPr>
        <w:t xml:space="preserve">laser scanner measurements and </w:t>
      </w:r>
      <w:proofErr w:type="spellStart"/>
      <w:r w:rsidR="00284D6D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284D6D">
        <w:rPr>
          <w:rFonts w:asciiTheme="minorHAnsi" w:hAnsiTheme="minorHAnsi" w:cstheme="minorHAnsi"/>
          <w:sz w:val="22"/>
          <w:szCs w:val="22"/>
        </w:rPr>
        <w:t xml:space="preserve"> is given in chapter </w:t>
      </w:r>
      <w:r w:rsidR="0010754F">
        <w:rPr>
          <w:rFonts w:asciiTheme="minorHAnsi" w:hAnsiTheme="minorHAnsi" w:cstheme="minorHAnsi"/>
          <w:b/>
          <w:sz w:val="22"/>
          <w:szCs w:val="22"/>
          <w:u w:val="single"/>
        </w:rPr>
        <w:t>Comparison of sea ice freeboard heights from satellite altimetry and airborne laser scanner measurements</w:t>
      </w:r>
      <w:r w:rsidR="00284D6D">
        <w:rPr>
          <w:rFonts w:asciiTheme="minorHAnsi" w:hAnsiTheme="minorHAnsi" w:cstheme="minorHAnsi"/>
          <w:sz w:val="22"/>
          <w:szCs w:val="22"/>
        </w:rPr>
        <w:t>.</w:t>
      </w:r>
    </w:p>
    <w:p w:rsidR="00700270" w:rsidRDefault="00700270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ED39FD" w:rsidRDefault="00BA1408" w:rsidP="00ED39FD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0314D1"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715584" behindDoc="0" locked="0" layoutInCell="1" allowOverlap="1" wp14:anchorId="2FEBDA3C" wp14:editId="061FF58F">
            <wp:simplePos x="0" y="0"/>
            <wp:positionH relativeFrom="column">
              <wp:posOffset>871855</wp:posOffset>
            </wp:positionH>
            <wp:positionV relativeFrom="paragraph">
              <wp:posOffset>833120</wp:posOffset>
            </wp:positionV>
            <wp:extent cx="3960495" cy="1475105"/>
            <wp:effectExtent l="0" t="0" r="1905" b="0"/>
            <wp:wrapSquare wrapText="bothSides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B2C">
        <w:rPr>
          <w:rFonts w:asciiTheme="minorHAnsi" w:hAnsiTheme="minorHAnsi" w:cstheme="minorHAnsi"/>
          <w:sz w:val="22"/>
          <w:szCs w:val="22"/>
        </w:rPr>
        <w:t>The average ice thickness</w:t>
      </w:r>
      <w:r w:rsidR="008E55C1">
        <w:rPr>
          <w:rFonts w:asciiTheme="minorHAnsi" w:hAnsiTheme="minorHAnsi" w:cstheme="minorHAnsi"/>
          <w:sz w:val="22"/>
          <w:szCs w:val="22"/>
        </w:rPr>
        <w:t xml:space="preserve"> </w:t>
      </w:r>
      <w:r w:rsidR="00B2454B">
        <w:rPr>
          <w:rFonts w:asciiTheme="minorHAnsi" w:hAnsiTheme="minorHAnsi" w:cstheme="minorHAnsi"/>
          <w:sz w:val="22"/>
          <w:szCs w:val="22"/>
        </w:rPr>
        <w:t xml:space="preserve">(using k=5.5) </w:t>
      </w:r>
      <w:r w:rsidR="008E55C1">
        <w:rPr>
          <w:rFonts w:asciiTheme="minorHAnsi" w:hAnsiTheme="minorHAnsi" w:cstheme="minorHAnsi"/>
          <w:sz w:val="22"/>
          <w:szCs w:val="22"/>
        </w:rPr>
        <w:t>for the 2011 flight</w:t>
      </w:r>
      <w:r w:rsidR="00B2454B">
        <w:rPr>
          <w:rFonts w:asciiTheme="minorHAnsi" w:hAnsiTheme="minorHAnsi" w:cstheme="minorHAnsi"/>
          <w:sz w:val="22"/>
          <w:szCs w:val="22"/>
        </w:rPr>
        <w:t>,</w:t>
      </w:r>
      <w:r w:rsidR="000D2B2C">
        <w:rPr>
          <w:rFonts w:asciiTheme="minorHAnsi" w:hAnsiTheme="minorHAnsi" w:cstheme="minorHAnsi"/>
          <w:sz w:val="22"/>
          <w:szCs w:val="22"/>
        </w:rPr>
        <w:t xml:space="preserve"> together with the sea ice distribution </w:t>
      </w:r>
      <w:r w:rsidR="00A0031C">
        <w:rPr>
          <w:rFonts w:asciiTheme="minorHAnsi" w:hAnsiTheme="minorHAnsi" w:cstheme="minorHAnsi"/>
          <w:sz w:val="22"/>
          <w:szCs w:val="22"/>
        </w:rPr>
        <w:t xml:space="preserve">of ice thicker than </w:t>
      </w:r>
      <w:r w:rsidR="000D2B2C">
        <w:rPr>
          <w:rFonts w:asciiTheme="minorHAnsi" w:hAnsiTheme="minorHAnsi" w:cstheme="minorHAnsi"/>
          <w:sz w:val="22"/>
          <w:szCs w:val="22"/>
        </w:rPr>
        <w:t>80cm</w:t>
      </w:r>
      <w:r w:rsidR="00A0031C">
        <w:rPr>
          <w:rFonts w:asciiTheme="minorHAnsi" w:hAnsiTheme="minorHAnsi" w:cstheme="minorHAnsi"/>
          <w:sz w:val="22"/>
          <w:szCs w:val="22"/>
        </w:rPr>
        <w:t xml:space="preserve">, </w:t>
      </w:r>
      <w:r w:rsidR="000D2B2C">
        <w:rPr>
          <w:rFonts w:asciiTheme="minorHAnsi" w:hAnsiTheme="minorHAnsi" w:cstheme="minorHAnsi"/>
          <w:sz w:val="22"/>
          <w:szCs w:val="22"/>
        </w:rPr>
        <w:t xml:space="preserve">are shown in </w:t>
      </w:r>
      <w:r w:rsidR="0007078F">
        <w:rPr>
          <w:rFonts w:asciiTheme="minorHAnsi" w:hAnsiTheme="minorHAnsi" w:cstheme="minorHAnsi"/>
          <w:sz w:val="22"/>
          <w:szCs w:val="22"/>
        </w:rPr>
        <w:t>Figure</w:t>
      </w:r>
      <w:r w:rsidR="00471D7A">
        <w:rPr>
          <w:rFonts w:asciiTheme="minorHAnsi" w:hAnsiTheme="minorHAnsi" w:cstheme="minorHAnsi"/>
          <w:sz w:val="22"/>
          <w:szCs w:val="22"/>
        </w:rPr>
        <w:t xml:space="preserve"> </w:t>
      </w:r>
      <w:r w:rsidR="00BD7AF6">
        <w:rPr>
          <w:rFonts w:asciiTheme="minorHAnsi" w:hAnsiTheme="minorHAnsi" w:cstheme="minorHAnsi"/>
          <w:b/>
          <w:sz w:val="22"/>
          <w:szCs w:val="22"/>
          <w:u w:val="single"/>
        </w:rPr>
        <w:t>7</w:t>
      </w:r>
      <w:r w:rsidR="00471D7A">
        <w:rPr>
          <w:rFonts w:asciiTheme="minorHAnsi" w:hAnsiTheme="minorHAnsi" w:cstheme="minorHAnsi"/>
          <w:sz w:val="22"/>
          <w:szCs w:val="22"/>
        </w:rPr>
        <w:t>.</w:t>
      </w:r>
      <w:r w:rsidR="0007078F">
        <w:rPr>
          <w:rFonts w:asciiTheme="minorHAnsi" w:hAnsiTheme="minorHAnsi" w:cstheme="minorHAnsi"/>
          <w:sz w:val="22"/>
          <w:szCs w:val="22"/>
        </w:rPr>
        <w:t xml:space="preserve"> </w:t>
      </w:r>
      <w:r w:rsidR="000D2B2C">
        <w:rPr>
          <w:rFonts w:asciiTheme="minorHAnsi" w:hAnsiTheme="minorHAnsi" w:cstheme="minorHAnsi"/>
          <w:sz w:val="22"/>
          <w:szCs w:val="22"/>
        </w:rPr>
        <w:t>Each value represent</w:t>
      </w:r>
      <w:r w:rsidR="009231C1">
        <w:rPr>
          <w:rFonts w:asciiTheme="minorHAnsi" w:hAnsiTheme="minorHAnsi" w:cstheme="minorHAnsi"/>
          <w:sz w:val="22"/>
          <w:szCs w:val="22"/>
        </w:rPr>
        <w:t>s</w:t>
      </w:r>
      <w:r w:rsidR="000D2B2C">
        <w:rPr>
          <w:rFonts w:asciiTheme="minorHAnsi" w:hAnsiTheme="minorHAnsi" w:cstheme="minorHAnsi"/>
          <w:sz w:val="22"/>
          <w:szCs w:val="22"/>
        </w:rPr>
        <w:t xml:space="preserve"> all data within blocks of 3 d</w:t>
      </w:r>
      <w:r w:rsidR="000D2B2C">
        <w:rPr>
          <w:rFonts w:asciiTheme="minorHAnsi" w:hAnsiTheme="minorHAnsi" w:cstheme="minorHAnsi"/>
          <w:sz w:val="22"/>
          <w:szCs w:val="22"/>
        </w:rPr>
        <w:t>e</w:t>
      </w:r>
      <w:r w:rsidR="000D2B2C">
        <w:rPr>
          <w:rFonts w:asciiTheme="minorHAnsi" w:hAnsiTheme="minorHAnsi" w:cstheme="minorHAnsi"/>
          <w:sz w:val="22"/>
          <w:szCs w:val="22"/>
        </w:rPr>
        <w:t xml:space="preserve">grees longitude x 1 degree latitude. </w:t>
      </w:r>
      <w:r w:rsidR="00D44021">
        <w:rPr>
          <w:rFonts w:asciiTheme="minorHAnsi" w:hAnsiTheme="minorHAnsi" w:cstheme="minorHAnsi"/>
          <w:sz w:val="22"/>
          <w:szCs w:val="22"/>
        </w:rPr>
        <w:t xml:space="preserve">This plot also reveals the </w:t>
      </w:r>
      <w:r w:rsidR="004479F0">
        <w:rPr>
          <w:rFonts w:asciiTheme="minorHAnsi" w:hAnsiTheme="minorHAnsi" w:cstheme="minorHAnsi"/>
          <w:sz w:val="22"/>
          <w:szCs w:val="22"/>
        </w:rPr>
        <w:t xml:space="preserve">differences in distribution of </w:t>
      </w:r>
      <w:r>
        <w:rPr>
          <w:rFonts w:asciiTheme="minorHAnsi" w:hAnsiTheme="minorHAnsi" w:cstheme="minorHAnsi"/>
          <w:sz w:val="22"/>
          <w:szCs w:val="22"/>
        </w:rPr>
        <w:t xml:space="preserve">MYI and FYI between 2011 and 2008, when compared to a similar plot </w:t>
      </w:r>
      <w:r w:rsidR="00F10F07">
        <w:rPr>
          <w:rFonts w:asciiTheme="minorHAnsi" w:hAnsiTheme="minorHAnsi" w:cstheme="minorHAnsi"/>
          <w:sz w:val="22"/>
          <w:szCs w:val="22"/>
        </w:rPr>
        <w:t xml:space="preserve">from </w:t>
      </w:r>
      <w:r w:rsidR="00ED4A62">
        <w:rPr>
          <w:rFonts w:asciiTheme="minorHAnsi" w:hAnsiTheme="minorHAnsi" w:cstheme="minorHAnsi"/>
          <w:sz w:val="22"/>
          <w:szCs w:val="22"/>
        </w:rPr>
        <w:t>2008 (Figure 23 in Hvidegaard et al, 2008)</w:t>
      </w:r>
      <w:r w:rsidR="0098378C">
        <w:rPr>
          <w:rFonts w:asciiTheme="minorHAnsi" w:hAnsiTheme="minorHAnsi" w:cstheme="minorHAnsi"/>
          <w:sz w:val="22"/>
          <w:szCs w:val="22"/>
        </w:rPr>
        <w:t>.</w:t>
      </w:r>
      <w:r w:rsidR="00F10F07">
        <w:rPr>
          <w:rFonts w:asciiTheme="minorHAnsi" w:hAnsiTheme="minorHAnsi" w:cstheme="minorHAnsi"/>
          <w:sz w:val="22"/>
          <w:szCs w:val="22"/>
        </w:rPr>
        <w:t xml:space="preserve"> </w:t>
      </w:r>
      <w:r w:rsidR="00ED4A6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217ED" w:rsidRDefault="008217ED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92E78" w:rsidRDefault="00992E7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92E78" w:rsidRDefault="00992E7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92E78" w:rsidRDefault="00992E7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992E78" w:rsidRDefault="00992E7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0314D1" w:rsidRDefault="000314D1" w:rsidP="00F3165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314D1" w:rsidRDefault="000314D1" w:rsidP="00F3165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314D1" w:rsidRDefault="000314D1" w:rsidP="00F3165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314D1" w:rsidRDefault="000314D1" w:rsidP="00F3165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8033D0" w:rsidRPr="00226859" w:rsidRDefault="00992E78" w:rsidP="00226859">
      <w:pPr>
        <w:spacing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2"/>
          <w:szCs w:val="22"/>
        </w:rPr>
        <w:t>F</w:t>
      </w:r>
      <w:r w:rsidRPr="006B1ED4">
        <w:rPr>
          <w:rFonts w:asciiTheme="minorHAnsi" w:hAnsiTheme="minorHAnsi" w:cstheme="minorHAnsi"/>
          <w:sz w:val="22"/>
          <w:szCs w:val="22"/>
        </w:rPr>
        <w:t xml:space="preserve">igure </w:t>
      </w:r>
      <w:r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 w:rsidR="007B3E65">
        <w:rPr>
          <w:rFonts w:asciiTheme="minorHAnsi" w:hAnsiTheme="minorHAnsi" w:cstheme="minorHAnsi"/>
          <w:noProof/>
          <w:sz w:val="22"/>
          <w:szCs w:val="22"/>
        </w:rPr>
        <w:t>4</w:t>
      </w:r>
      <w:r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Pr="006B1ED4">
        <w:rPr>
          <w:rFonts w:asciiTheme="minorHAnsi" w:hAnsiTheme="minorHAnsi" w:cstheme="minorHAnsi"/>
          <w:sz w:val="22"/>
          <w:szCs w:val="22"/>
        </w:rPr>
        <w:t>:</w:t>
      </w:r>
      <w:r w:rsidR="002D484E">
        <w:rPr>
          <w:rFonts w:asciiTheme="minorHAnsi" w:hAnsiTheme="minorHAnsi" w:cstheme="minorHAnsi"/>
          <w:sz w:val="22"/>
          <w:szCs w:val="22"/>
        </w:rPr>
        <w:t xml:space="preserve"> </w:t>
      </w:r>
      <w:r w:rsidR="002048F2">
        <w:rPr>
          <w:rFonts w:asciiTheme="minorHAnsi" w:hAnsiTheme="minorHAnsi" w:cstheme="minorHAnsi"/>
          <w:sz w:val="22"/>
          <w:szCs w:val="22"/>
        </w:rPr>
        <w:t>Full resolution s</w:t>
      </w:r>
      <w:r w:rsidR="002D484E">
        <w:rPr>
          <w:rFonts w:asciiTheme="minorHAnsi" w:hAnsiTheme="minorHAnsi" w:cstheme="minorHAnsi"/>
          <w:sz w:val="22"/>
          <w:szCs w:val="22"/>
        </w:rPr>
        <w:t>ea ice freeboard heights</w:t>
      </w:r>
      <w:r w:rsidR="00BC68AF">
        <w:rPr>
          <w:rFonts w:asciiTheme="minorHAnsi" w:hAnsiTheme="minorHAnsi" w:cstheme="minorHAnsi"/>
          <w:sz w:val="22"/>
          <w:szCs w:val="22"/>
        </w:rPr>
        <w:t xml:space="preserve"> from airborne laser scanner</w:t>
      </w:r>
      <w:r w:rsidR="00000235">
        <w:rPr>
          <w:rFonts w:asciiTheme="minorHAnsi" w:hAnsiTheme="minorHAnsi" w:cstheme="minorHAnsi"/>
          <w:sz w:val="22"/>
          <w:szCs w:val="22"/>
        </w:rPr>
        <w:t xml:space="preserve"> </w:t>
      </w:r>
      <w:r w:rsidR="002D484E">
        <w:rPr>
          <w:rFonts w:asciiTheme="minorHAnsi" w:hAnsiTheme="minorHAnsi" w:cstheme="minorHAnsi"/>
          <w:sz w:val="22"/>
          <w:szCs w:val="22"/>
        </w:rPr>
        <w:t>(unit is given in m)</w:t>
      </w:r>
      <w:r w:rsidR="00226859">
        <w:rPr>
          <w:rFonts w:asciiTheme="minorHAnsi" w:hAnsiTheme="minorHAnsi" w:cstheme="minorHAnsi"/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482"/>
      </w:tblGrid>
      <w:tr w:rsidR="009D6EB8" w:rsidTr="00226859">
        <w:tc>
          <w:tcPr>
            <w:tcW w:w="6804" w:type="dxa"/>
          </w:tcPr>
          <w:p w:rsidR="009D6EB8" w:rsidRDefault="009D6EB8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br w:type="page"/>
            </w:r>
            <w:r w:rsidR="000D54E1">
              <w:rPr>
                <w:rFonts w:asciiTheme="minorHAnsi" w:hAnsiTheme="minorHAnsi" w:cstheme="minorHAnsi"/>
                <w:noProof/>
                <w:sz w:val="22"/>
                <w:szCs w:val="22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667F79CA" wp14:editId="43703830">
                      <wp:simplePos x="0" y="0"/>
                      <wp:positionH relativeFrom="column">
                        <wp:posOffset>39849</wp:posOffset>
                      </wp:positionH>
                      <wp:positionV relativeFrom="paragraph">
                        <wp:posOffset>958</wp:posOffset>
                      </wp:positionV>
                      <wp:extent cx="4201064" cy="2346385"/>
                      <wp:effectExtent l="0" t="0" r="9525" b="0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1064" cy="2346385"/>
                                <a:chOff x="0" y="0"/>
                                <a:chExt cx="4201064" cy="2346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1064" cy="2346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14818" y="17253"/>
                                  <a:ext cx="2285999" cy="634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D6EB8" w:rsidRPr="00E93078" w:rsidRDefault="009D6EB8" w:rsidP="009D6EB8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</w:rPr>
                                    </w:pPr>
                                    <w:r w:rsidRPr="00E93078">
                                      <w:rPr>
                                        <w:rFonts w:asciiTheme="minorHAnsi" w:hAnsiTheme="minorHAnsi" w:cstheme="minorHAnsi"/>
                                        <w:b/>
                                      </w:rPr>
                                      <w:t>79.5⁰N</w:t>
                                    </w:r>
                                  </w:p>
                                  <w:p w:rsidR="009D6EB8" w:rsidRDefault="009D6EB8" w:rsidP="009D6EB8">
                                    <w:pPr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>Freeboard :</w:t>
                                    </w:r>
                                    <w:proofErr w:type="gramEnd"/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ab/>
                                      <w:t xml:space="preserve">15-20cm and 60-65cm </w:t>
                                    </w:r>
                                  </w:p>
                                  <w:p w:rsidR="009D6EB8" w:rsidRDefault="009D6EB8" w:rsidP="009D6EB8">
                                    <w:pPr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Thickness: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ab/>
                                      <w:t>0.8-1.1m and 3.3-3.6m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" o:spid="_x0000_s1028" style="position:absolute;margin-left:3.15pt;margin-top:.1pt;width:330.8pt;height:184.75pt;z-index:251789312" coordsize="42010,2346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29" type="#_x0000_t75" style="position:absolute;width:42010;height:23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jZX69AAAA2wAAAA8AAABkcnMvZG93bnJldi54bWxET02LwjAQvQv+hzCCN01dRKQaRQRBWBCt&#10;4nloxqaYTEoTtf77zYLgbR7vc5brzlnxpDbUnhVMxhkI4tLrmisFl/NuNAcRIrJG65kUvCnAetXv&#10;LTHX/sUnehaxEimEQ44KTIxNLmUoDTkMY98QJ+7mW4cxwbaSusVXCndW/mTZTDqsOTUYbGhrqLwX&#10;D6dgftTXQpb11R0P1mv9uztvjVVqOOg2CxCRuvgVf9x7neZP4f+XdIBc/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KNlfr0AAADbAAAADwAAAAAAAAAAAAAAAACfAgAAZHJz&#10;L2Rvd25yZXYueG1sUEsFBgAAAAAEAAQA9wAAAIkDAAAAAA==&#10;">
                        <v:imagedata r:id="rId15" o:title=""/>
                        <v:path arrowok="t"/>
                      </v:shape>
                      <v:shape id="_x0000_s1030" type="#_x0000_t202" style="position:absolute;left:19148;top:172;width:22860;height:6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bsMMA&#10;AADaAAAADwAAAGRycy9kb3ducmV2LnhtbESPQWsCMRSE7wX/Q3hCbzWrYCmrUUQRvGmtIN6eyXOz&#10;uHlZN3Fd++ubQqHHYWa+YabzzlWipSaUnhUMBxkIYu1NyYWCw9f67QNEiMgGK8+k4EkB5rPeyxRz&#10;4x/8Se0+FiJBOOSowMZY51IGbclhGPiaOHkX3ziMSTaFNA0+EtxVcpRl79JhyWnBYk1LS/q6vzsF&#10;YbW71fqyO1+teX5vV+1YH9cnpV773WICIlIX/8N/7Y1RMIbfK+kGy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jbsMMAAADaAAAADwAAAAAAAAAAAAAAAACYAgAAZHJzL2Rv&#10;d25yZXYueG1sUEsFBgAAAAAEAAQA9QAAAIgDAAAAAA==&#10;">
                        <v:textbox style="mso-fit-shape-to-text:t">
                          <w:txbxContent>
                            <w:p w:rsidR="009D6EB8" w:rsidRPr="00E93078" w:rsidRDefault="009D6EB8" w:rsidP="009D6EB8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79.5⁰N</w:t>
                              </w:r>
                            </w:p>
                            <w:p w:rsidR="009D6EB8" w:rsidRDefault="009D6EB8" w:rsidP="009D6EB8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</w:rPr>
                                <w:t>Freeboard :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 xml:space="preserve">15-20cm and 60-65cm </w:t>
                              </w:r>
                            </w:p>
                            <w:p w:rsidR="009D6EB8" w:rsidRDefault="009D6EB8" w:rsidP="009D6EB8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Thickness: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0.8-1.1m and 3.3-3.6m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482" w:type="dxa"/>
          </w:tcPr>
          <w:p w:rsidR="009D6EB8" w:rsidRDefault="009D6EB8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6274D">
              <w:rPr>
                <w:noProof/>
                <w:lang w:val="da-DK"/>
              </w:rPr>
              <w:drawing>
                <wp:anchor distT="0" distB="0" distL="114300" distR="114300" simplePos="0" relativeHeight="251791360" behindDoc="0" locked="0" layoutInCell="1" allowOverlap="1" wp14:anchorId="6C543D74" wp14:editId="76C66C2B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-548640</wp:posOffset>
                  </wp:positionV>
                  <wp:extent cx="1439545" cy="2158365"/>
                  <wp:effectExtent l="0" t="0" r="825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_5N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EB8" w:rsidTr="00226859">
        <w:tc>
          <w:tcPr>
            <w:tcW w:w="6804" w:type="dxa"/>
          </w:tcPr>
          <w:p w:rsidR="009D6EB8" w:rsidRDefault="00B237AD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45430">
              <w:rPr>
                <w:rFonts w:asciiTheme="minorHAnsi" w:hAnsiTheme="minorHAnsi" w:cstheme="minorHAnsi"/>
                <w:noProof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F41A7F2" wp14:editId="44D4EB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5715</wp:posOffset>
                      </wp:positionV>
                      <wp:extent cx="2374265" cy="1403985"/>
                      <wp:effectExtent l="0" t="0" r="20320" b="1397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37AD" w:rsidRPr="00E93078" w:rsidRDefault="00B237AD" w:rsidP="00B237AD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E9307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8</w:t>
                                  </w:r>
                                  <w:r w:rsidRPr="00E9307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.5⁰N</w:t>
                                  </w:r>
                                </w:p>
                                <w:p w:rsidR="00B237AD" w:rsidRDefault="00B237AD" w:rsidP="00B237AD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Freeboard :</w:t>
                                  </w:r>
                                  <w:proofErr w:type="gramEnd"/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ab/>
                                    <w:t xml:space="preserve">60-65cm </w:t>
                                  </w:r>
                                </w:p>
                                <w:p w:rsidR="00B237AD" w:rsidRDefault="00B237AD" w:rsidP="00B237AD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Thickness: 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ab/>
                                    <w:t>3.3-3.6m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54pt;margin-top:.45pt;width:186.95pt;height:110.55pt;z-index:251794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">
                      <v:textbox style="mso-fit-shape-to-text:t">
                        <w:txbxContent>
                          <w:p w:rsidR="00B237AD" w:rsidRPr="00E93078" w:rsidRDefault="00B237AD" w:rsidP="00B237AD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E93078">
                              <w:rPr>
                                <w:rFonts w:asciiTheme="minorHAnsi" w:hAnsiTheme="minorHAnsi" w:cstheme="minorHAnsi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8</w:t>
                            </w:r>
                            <w:r w:rsidRPr="00E93078">
                              <w:rPr>
                                <w:rFonts w:asciiTheme="minorHAnsi" w:hAnsiTheme="minorHAnsi" w:cstheme="minorHAnsi"/>
                                <w:b/>
                              </w:rPr>
                              <w:t>.5⁰N</w:t>
                            </w:r>
                          </w:p>
                          <w:p w:rsidR="00B237AD" w:rsidRDefault="00B237AD" w:rsidP="00B237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</w:rPr>
                              <w:t>Freeboard :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60-65cm </w:t>
                            </w:r>
                          </w:p>
                          <w:p w:rsidR="00B237AD" w:rsidRDefault="00B237AD" w:rsidP="00B237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Thickness: 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3.3-3.6m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274D">
              <w:rPr>
                <w:noProof/>
                <w:lang w:val="da-DK"/>
              </w:rPr>
              <w:drawing>
                <wp:anchor distT="0" distB="0" distL="114300" distR="114300" simplePos="0" relativeHeight="251793408" behindDoc="0" locked="0" layoutInCell="1" allowOverlap="1" wp14:anchorId="3761E998" wp14:editId="424B4A54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-1654810</wp:posOffset>
                  </wp:positionV>
                  <wp:extent cx="4200525" cy="2339975"/>
                  <wp:effectExtent l="0" t="0" r="9525" b="317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_78_5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2" w:type="dxa"/>
          </w:tcPr>
          <w:p w:rsidR="009D6EB8" w:rsidRDefault="00BD089D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da-DK"/>
              </w:rPr>
              <w:drawing>
                <wp:anchor distT="0" distB="0" distL="114300" distR="114300" simplePos="0" relativeHeight="251799552" behindDoc="0" locked="0" layoutInCell="1" allowOverlap="1" wp14:anchorId="5D6F57BF" wp14:editId="1386356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17145</wp:posOffset>
                  </wp:positionV>
                  <wp:extent cx="1440180" cy="2159635"/>
                  <wp:effectExtent l="0" t="0" r="762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_5Nfrb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EB8" w:rsidTr="00226859">
        <w:tc>
          <w:tcPr>
            <w:tcW w:w="6804" w:type="dxa"/>
          </w:tcPr>
          <w:p w:rsidR="009D6EB8" w:rsidRDefault="00B108E9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45430">
              <w:rPr>
                <w:rFonts w:asciiTheme="minorHAnsi" w:hAnsiTheme="minorHAnsi" w:cstheme="minorHAnsi"/>
                <w:noProof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D5A1558" wp14:editId="53F17B9A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3175</wp:posOffset>
                      </wp:positionV>
                      <wp:extent cx="2374265" cy="1403985"/>
                      <wp:effectExtent l="0" t="0" r="20320" b="1397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9504D" w:rsidRPr="00E93078" w:rsidRDefault="0059504D" w:rsidP="0059504D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E9307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7</w:t>
                                  </w:r>
                                  <w:r w:rsidRPr="00E9307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.5⁰N</w:t>
                                  </w:r>
                                </w:p>
                                <w:p w:rsidR="0059504D" w:rsidRDefault="0059504D" w:rsidP="0059504D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Freeboard :</w:t>
                                  </w:r>
                                  <w:proofErr w:type="gramEnd"/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ab/>
                                    <w:t xml:space="preserve">25-35cm and 70-75cm </w:t>
                                  </w:r>
                                </w:p>
                                <w:p w:rsidR="0059504D" w:rsidRDefault="0059504D" w:rsidP="0059504D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Thickness: 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ab/>
                                    <w:t>1.4-1.9m and 3.9-4.1m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54.2pt;margin-top:.25pt;width:186.95pt;height:110.55pt;z-index:251797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">
                      <v:textbox style="mso-fit-shape-to-text:t">
                        <w:txbxContent>
                          <w:p w:rsidR="0059504D" w:rsidRPr="00E93078" w:rsidRDefault="0059504D" w:rsidP="0059504D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E93078">
                              <w:rPr>
                                <w:rFonts w:asciiTheme="minorHAnsi" w:hAnsiTheme="minorHAnsi" w:cstheme="minorHAnsi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7</w:t>
                            </w:r>
                            <w:r w:rsidRPr="00E93078">
                              <w:rPr>
                                <w:rFonts w:asciiTheme="minorHAnsi" w:hAnsiTheme="minorHAnsi" w:cstheme="minorHAnsi"/>
                                <w:b/>
                              </w:rPr>
                              <w:t>.5⁰N</w:t>
                            </w:r>
                          </w:p>
                          <w:p w:rsidR="0059504D" w:rsidRDefault="0059504D" w:rsidP="0059504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</w:rPr>
                              <w:t>Freeboard :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25-35cm and 70-75cm </w:t>
                            </w:r>
                          </w:p>
                          <w:p w:rsidR="0059504D" w:rsidRDefault="0059504D" w:rsidP="0059504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Thickness: 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1.4-1.9m and 3.9-4.1m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504D" w:rsidRPr="0056274D">
              <w:rPr>
                <w:noProof/>
                <w:lang w:val="da-DK"/>
              </w:rPr>
              <w:drawing>
                <wp:anchor distT="0" distB="0" distL="114300" distR="114300" simplePos="0" relativeHeight="251796480" behindDoc="0" locked="0" layoutInCell="1" allowOverlap="1" wp14:anchorId="721FAA58" wp14:editId="43D6E549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-3510915</wp:posOffset>
                  </wp:positionV>
                  <wp:extent cx="4200525" cy="2339975"/>
                  <wp:effectExtent l="0" t="0" r="9525" b="317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_77_5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2" w:type="dxa"/>
          </w:tcPr>
          <w:p w:rsidR="009D6EB8" w:rsidRDefault="00A3508B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da-DK"/>
              </w:rPr>
              <w:drawing>
                <wp:anchor distT="0" distB="0" distL="114300" distR="114300" simplePos="0" relativeHeight="251801600" behindDoc="0" locked="0" layoutInCell="1" allowOverlap="1" wp14:anchorId="2626E9FA" wp14:editId="3DEAE819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8255</wp:posOffset>
                  </wp:positionV>
                  <wp:extent cx="1440180" cy="2159635"/>
                  <wp:effectExtent l="0" t="0" r="762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_5Nfrb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D6EB8" w:rsidRDefault="009D6EB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10B9E" w:rsidRDefault="00A93833" w:rsidP="00A93833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</w:t>
      </w:r>
      <w:r w:rsidRPr="006B1ED4">
        <w:rPr>
          <w:rFonts w:asciiTheme="minorHAnsi" w:hAnsiTheme="minorHAnsi" w:cstheme="minorHAnsi"/>
          <w:sz w:val="22"/>
          <w:szCs w:val="22"/>
        </w:rPr>
        <w:t xml:space="preserve">igure </w:t>
      </w:r>
      <w:r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4</w:t>
      </w:r>
      <w:r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Pr="006B1ED4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Distribution of sea ice freeboard heights from airborne laser scanner measurements from May 3, 2011</w:t>
      </w:r>
    </w:p>
    <w:tbl>
      <w:tblPr>
        <w:tblStyle w:val="TableGrid"/>
        <w:tblpPr w:leftFromText="141" w:rightFromText="141" w:vertAnchor="text" w:horzAnchor="margin" w:tblpY="-8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482"/>
      </w:tblGrid>
      <w:tr w:rsidR="008F4191" w:rsidTr="003B731A">
        <w:tc>
          <w:tcPr>
            <w:tcW w:w="4605" w:type="dxa"/>
          </w:tcPr>
          <w:p w:rsidR="008F4191" w:rsidRDefault="008D0071" w:rsidP="008F4191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da-DK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 wp14:anchorId="20FB391F" wp14:editId="60CB2244">
                      <wp:simplePos x="0" y="0"/>
                      <wp:positionH relativeFrom="column">
                        <wp:posOffset>-11909</wp:posOffset>
                      </wp:positionH>
                      <wp:positionV relativeFrom="paragraph">
                        <wp:posOffset>35776</wp:posOffset>
                      </wp:positionV>
                      <wp:extent cx="4201064" cy="2398143"/>
                      <wp:effectExtent l="0" t="0" r="28575" b="2540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1064" cy="2398143"/>
                                <a:chOff x="0" y="0"/>
                                <a:chExt cx="4201064" cy="2398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758"/>
                                  <a:ext cx="4201064" cy="2346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15064" y="0"/>
                                  <a:ext cx="2286000" cy="6297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D0071" w:rsidRPr="00E93078" w:rsidRDefault="008D0071" w:rsidP="008D0071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</w:rPr>
                                    </w:pPr>
                                    <w:r w:rsidRPr="00E93078">
                                      <w:rPr>
                                        <w:rFonts w:asciiTheme="minorHAnsi" w:hAnsiTheme="minorHAnsi" w:cstheme="minorHAnsi"/>
                                        <w:b/>
                                      </w:rPr>
                                      <w:t>79.5⁰N</w:t>
                                    </w:r>
                                  </w:p>
                                  <w:p w:rsidR="008D0071" w:rsidRDefault="008D0071" w:rsidP="008D0071">
                                    <w:pPr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>Freeboard :</w:t>
                                    </w:r>
                                    <w:proofErr w:type="gramEnd"/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ab/>
                                      <w:t xml:space="preserve">15-20cm </w:t>
                                    </w:r>
                                  </w:p>
                                  <w:p w:rsidR="008D0071" w:rsidRDefault="008D0071" w:rsidP="008D0071">
                                    <w:pPr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Thickness: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ab/>
                                      <w:t>0.8-1.1m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4" o:spid="_x0000_s1033" style="position:absolute;margin-left:-.95pt;margin-top:2.8pt;width:330.8pt;height:188.85pt;z-index:251829248" coordsize="42010,2398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">
                      <v:shape id="Picture 39" o:spid="_x0000_s1034" type="#_x0000_t75" style="position:absolute;top:517;width:42010;height:23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0OdLDAAAA2wAAAA8AAABkcnMvZG93bnJldi54bWxEj0FrAjEUhO8F/0N4Qi+iWW1rdTVKWRR6&#10;1Vp6fd08N4ublyWJ6/bfNwWhx2FmvmHW2942oiMfascKppMMBHHpdM2VgtPHfrwAESKyxsYxKfih&#10;ANvN4GGNuXY3PlB3jJVIEA45KjAxtrmUoTRkMUxcS5y8s/MWY5K+ktrjLcFtI2dZNpcWa04LBlsq&#10;DJWX49UqmHdFVcTX5ffsmUYv+7CbfnnzqdTjsH9bgYjUx//wvf2uFTwt4e9L+g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Q50sMAAADbAAAADwAAAAAAAAAAAAAAAACf&#10;AgAAZHJzL2Rvd25yZXYueG1sUEsFBgAAAAAEAAQA9wAAAI8DAAAAAA==&#10;">
                        <v:imagedata r:id="rId22" o:title=""/>
                        <v:path arrowok="t"/>
                      </v:shape>
                      <v:shape id="_x0000_s1035" type="#_x0000_t202" style="position:absolute;left:19150;width:22860;height:6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4PsEA&#10;AADbAAAADwAAAGRycy9kb3ducmV2LnhtbERPy2oCMRTdC/2HcAvdaaYWpUyNUiqCO59QurtNrpPB&#10;yc04iePo15uF4PJw3pNZ5yrRUhNKzwreBxkIYu1NyYWC/W7R/wQRIrLByjMpuFKA2fSlN8Hc+Atv&#10;qN3GQqQQDjkqsDHWuZRBW3IYBr4mTtzBNw5jgk0hTYOXFO4qOcyysXRYcmqwWNOPJX3cnp2CMF+f&#10;an1Y/x+tud5W83akfxd/Sr29dt9fICJ18Sl+uJdGwUcam76k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+uD7BAAAA2wAAAA8AAAAAAAAAAAAAAAAAmAIAAGRycy9kb3du&#10;cmV2LnhtbFBLBQYAAAAABAAEAPUAAACGAwAAAAA=&#10;">
                        <v:textbox style="mso-fit-shape-to-text:t">
                          <w:txbxContent>
                            <w:p w:rsidR="008D0071" w:rsidRPr="00E93078" w:rsidRDefault="008D0071" w:rsidP="008D0071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79.5⁰N</w:t>
                              </w:r>
                            </w:p>
                            <w:p w:rsidR="008D0071" w:rsidRDefault="008D0071" w:rsidP="008D0071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</w:rPr>
                                <w:t>Freeboard :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 xml:space="preserve">15-20cm </w:t>
                              </w:r>
                            </w:p>
                            <w:p w:rsidR="008D0071" w:rsidRDefault="008D0071" w:rsidP="008D0071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Thickness: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0.8-1.1m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605" w:type="dxa"/>
          </w:tcPr>
          <w:p w:rsidR="008F4191" w:rsidRDefault="008F4191" w:rsidP="008F4191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6274D">
              <w:rPr>
                <w:noProof/>
                <w:lang w:val="da-DK"/>
              </w:rPr>
              <w:drawing>
                <wp:anchor distT="0" distB="0" distL="114300" distR="114300" simplePos="0" relativeHeight="251803648" behindDoc="0" locked="0" layoutInCell="1" allowOverlap="1" wp14:anchorId="6BEE79E5" wp14:editId="36C7355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126365</wp:posOffset>
                  </wp:positionV>
                  <wp:extent cx="1439545" cy="2158365"/>
                  <wp:effectExtent l="0" t="0" r="8255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_5N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4191" w:rsidTr="003B731A">
        <w:trPr>
          <w:trHeight w:val="4057"/>
        </w:trPr>
        <w:tc>
          <w:tcPr>
            <w:tcW w:w="4605" w:type="dxa"/>
          </w:tcPr>
          <w:p w:rsidR="008F4191" w:rsidRDefault="008D0071" w:rsidP="008F4191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da-DK"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 wp14:anchorId="513344F6" wp14:editId="36E97566">
                      <wp:simplePos x="0" y="0"/>
                      <wp:positionH relativeFrom="column">
                        <wp:posOffset>-11909</wp:posOffset>
                      </wp:positionH>
                      <wp:positionV relativeFrom="paragraph">
                        <wp:posOffset>66915</wp:posOffset>
                      </wp:positionV>
                      <wp:extent cx="4201064" cy="2346385"/>
                      <wp:effectExtent l="0" t="0" r="28575" b="0"/>
                      <wp:wrapNone/>
                      <wp:docPr id="4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1064" cy="2346385"/>
                                <a:chOff x="0" y="0"/>
                                <a:chExt cx="4201064" cy="2346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1064" cy="2346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15064" y="0"/>
                                  <a:ext cx="2286000" cy="6297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D0071" w:rsidRPr="00E93078" w:rsidRDefault="008D0071" w:rsidP="008D0071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</w:rPr>
                                    </w:pPr>
                                    <w:r w:rsidRPr="00E93078">
                                      <w:rPr>
                                        <w:rFonts w:asciiTheme="minorHAnsi" w:hAnsiTheme="minorHAnsi" w:cstheme="minorHAnsi"/>
                                        <w:b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</w:rPr>
                                      <w:t>8</w:t>
                                    </w:r>
                                    <w:r w:rsidRPr="00E93078">
                                      <w:rPr>
                                        <w:rFonts w:asciiTheme="minorHAnsi" w:hAnsiTheme="minorHAnsi" w:cstheme="minorHAnsi"/>
                                        <w:b/>
                                      </w:rPr>
                                      <w:t>.5⁰N</w:t>
                                    </w:r>
                                  </w:p>
                                  <w:p w:rsidR="008D0071" w:rsidRDefault="008D0071" w:rsidP="008D0071">
                                    <w:pPr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>Freeboard :</w:t>
                                    </w:r>
                                    <w:proofErr w:type="gramEnd"/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ab/>
                                      <w:t>20-25cm and 45-50cm</w:t>
                                    </w:r>
                                  </w:p>
                                  <w:p w:rsidR="008D0071" w:rsidRDefault="008D0071" w:rsidP="008D0071">
                                    <w:pPr>
                                      <w:rPr>
                                        <w:rFonts w:asciiTheme="minorHAnsi" w:hAnsiTheme="minorHAnsi" w:cstheme="minorHAnsi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 xml:space="preserve">Thickness: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</w:rPr>
                                      <w:tab/>
                                      <w:t>1.1-1.4m and 2.5-2.8m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" o:spid="_x0000_s1036" style="position:absolute;margin-left:-.95pt;margin-top:5.25pt;width:330.8pt;height:184.75pt;z-index:251832320" coordsize="42010,2346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">
                      <v:shape id="Picture 41" o:spid="_x0000_s1037" type="#_x0000_t75" style="position:absolute;width:42010;height:23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ZcebFAAAA2wAAAA8AAABkcnMvZG93bnJldi54bWxEj0FrwkAUhO9C/8PyCr1I3UREbOoqpVro&#10;QQ8mPfT4mn0mabNvw+42xn/vCoLHYeabYZbrwbSiJ+cbywrSSQKCuLS64UrBV/HxvADhA7LG1jIp&#10;OJOH9ephtMRM2xMfqM9DJWIJ+wwV1CF0mZS+rMmgn9iOOHpH6wyGKF0ltcNTLDetnCbJXBpsOC7U&#10;2NF7TeVf/m8UzDRvXtxY9ru82C5+9unv0XxvlHp6HN5eQQQawj18oz915FK4fok/QK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GXHmxQAAANsAAAAPAAAAAAAAAAAAAAAA&#10;AJ8CAABkcnMvZG93bnJldi54bWxQSwUGAAAAAAQABAD3AAAAkQMAAAAA&#10;">
                        <v:imagedata r:id="rId24" o:title=""/>
                        <v:path arrowok="t"/>
                      </v:shape>
                      <v:shape id="_x0000_s1038" type="#_x0000_t202" style="position:absolute;left:19150;width:22860;height:6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7HRcEA&#10;AADbAAAADwAAAGRycy9kb3ducmV2LnhtbERPy2oCMRTdC/2HcAvdaaZSpUyNUiqCO59QurtNrpPB&#10;yc04iePo15uF4PJw3pNZ5yrRUhNKzwreBxkIYu1NyYWC/W7R/wQRIrLByjMpuFKA2fSlN8Hc+Atv&#10;qN3GQqQQDjkqsDHWuZRBW3IYBr4mTtzBNw5jgk0hTYOXFO4qOcyysXRYcmqwWNOPJX3cnp2CMF+f&#10;an1Y/x+tud5W83akfxd/Sr29dt9fICJ18Sl+uJdGwUdan76k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Ox0XBAAAA2wAAAA8AAAAAAAAAAAAAAAAAmAIAAGRycy9kb3du&#10;cmV2LnhtbFBLBQYAAAAABAAEAPUAAACGAwAAAAA=&#10;">
                        <v:textbox style="mso-fit-shape-to-text:t">
                          <w:txbxContent>
                            <w:p w:rsidR="008D0071" w:rsidRPr="00E93078" w:rsidRDefault="008D0071" w:rsidP="008D0071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7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8</w:t>
                              </w:r>
                              <w:r w:rsidRPr="00E93078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.5⁰N</w:t>
                              </w:r>
                            </w:p>
                            <w:p w:rsidR="008D0071" w:rsidRDefault="008D0071" w:rsidP="008D0071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inorHAnsi" w:hAnsiTheme="minorHAnsi" w:cstheme="minorHAnsi"/>
                                </w:rPr>
                                <w:t>Freeboard :</w:t>
                              </w:r>
                              <w:proofErr w:type="gramEnd"/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20-25cm and 45-50cm</w:t>
                              </w:r>
                            </w:p>
                            <w:p w:rsidR="008D0071" w:rsidRDefault="008D0071" w:rsidP="008D0071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Thickness: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ab/>
                                <w:t>1.1-1.4m and 2.5-2.8m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605" w:type="dxa"/>
          </w:tcPr>
          <w:p w:rsidR="008F4191" w:rsidRDefault="008F4191" w:rsidP="008F4191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da-DK"/>
              </w:rPr>
              <w:drawing>
                <wp:anchor distT="0" distB="0" distL="114300" distR="114300" simplePos="0" relativeHeight="251805696" behindDoc="0" locked="0" layoutInCell="1" allowOverlap="1" wp14:anchorId="35499057" wp14:editId="62331B9E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69215</wp:posOffset>
                  </wp:positionV>
                  <wp:extent cx="1440180" cy="2159635"/>
                  <wp:effectExtent l="0" t="0" r="762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_5Nfrb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4191" w:rsidTr="003B731A">
        <w:tc>
          <w:tcPr>
            <w:tcW w:w="4605" w:type="dxa"/>
          </w:tcPr>
          <w:p w:rsidR="008F4191" w:rsidRDefault="009D6663" w:rsidP="008F4191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D0071">
              <w:rPr>
                <w:rFonts w:asciiTheme="minorHAnsi" w:hAnsiTheme="minorHAnsi" w:cstheme="minorHAnsi"/>
                <w:sz w:val="22"/>
                <w:szCs w:val="22"/>
              </w:rPr>
              <w:drawing>
                <wp:anchor distT="0" distB="0" distL="114300" distR="114300" simplePos="0" relativeHeight="251616255" behindDoc="0" locked="0" layoutInCell="1" allowOverlap="1" wp14:anchorId="71C55EF9" wp14:editId="3BD97B0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157480</wp:posOffset>
                  </wp:positionV>
                  <wp:extent cx="4200525" cy="2339975"/>
                  <wp:effectExtent l="0" t="0" r="9525" b="3175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_77_5N.t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5430">
              <w:rPr>
                <w:rFonts w:asciiTheme="minorHAnsi" w:hAnsiTheme="minorHAnsi" w:cstheme="minorHAnsi"/>
                <w:noProof/>
                <w:lang w:val="da-DK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150BBA5" wp14:editId="313B5A18">
                      <wp:simplePos x="0" y="0"/>
                      <wp:positionH relativeFrom="column">
                        <wp:posOffset>1900920</wp:posOffset>
                      </wp:positionH>
                      <wp:positionV relativeFrom="paragraph">
                        <wp:posOffset>158702</wp:posOffset>
                      </wp:positionV>
                      <wp:extent cx="2374265" cy="1403985"/>
                      <wp:effectExtent l="0" t="0" r="20320" b="13970"/>
                      <wp:wrapNone/>
                      <wp:docPr id="2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6663" w:rsidRDefault="009D6663" w:rsidP="009D6663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E9307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7</w:t>
                                  </w:r>
                                  <w:r w:rsidRPr="00E9307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.5⁰N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</w:p>
                                <w:p w:rsidR="009D6663" w:rsidRDefault="009D6663" w:rsidP="009D6663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Freeboard :</w:t>
                                  </w:r>
                                  <w:proofErr w:type="gramEnd"/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ab/>
                                    <w:t>20-25cm and 45-50cm</w:t>
                                  </w:r>
                                </w:p>
                                <w:p w:rsidR="009D6663" w:rsidRDefault="009D6663" w:rsidP="009D6663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Thickness: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ab/>
                                    <w:t>1.1-1.4m and 2.5-2.8m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149.7pt;margin-top:12.5pt;width:186.95pt;height:110.55pt;z-index:2518374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">
                      <v:textbox style="mso-fit-shape-to-text:t">
                        <w:txbxContent>
                          <w:p w:rsidR="009D6663" w:rsidRDefault="009D6663" w:rsidP="009D666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93078">
                              <w:rPr>
                                <w:rFonts w:asciiTheme="minorHAnsi" w:hAnsiTheme="minorHAnsi" w:cstheme="minorHAnsi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7</w:t>
                            </w:r>
                            <w:r w:rsidRPr="00E93078">
                              <w:rPr>
                                <w:rFonts w:asciiTheme="minorHAnsi" w:hAnsiTheme="minorHAnsi" w:cstheme="minorHAnsi"/>
                                <w:b/>
                              </w:rPr>
                              <w:t>.5⁰N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9D6663" w:rsidRDefault="009D6663" w:rsidP="009D666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</w:rPr>
                              <w:t>Freeboard :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20-25cm and 45-50cm</w:t>
                            </w:r>
                          </w:p>
                          <w:p w:rsidR="009D6663" w:rsidRDefault="009D6663" w:rsidP="009D666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Thickness: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1.1-1.4m and 2.5-2.8m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0071" w:rsidRPr="008D0071">
              <w:rPr>
                <w:rFonts w:asciiTheme="minorHAnsi" w:hAnsiTheme="minorHAnsi" w:cstheme="minorHAnsi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CFC2A8D" wp14:editId="00F94947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6015990</wp:posOffset>
                      </wp:positionV>
                      <wp:extent cx="2374265" cy="1403985"/>
                      <wp:effectExtent l="0" t="0" r="20320" b="1397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0071" w:rsidRDefault="008D0071" w:rsidP="008D0071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E9307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7</w:t>
                                  </w:r>
                                  <w:r w:rsidRPr="00E9307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.5⁰N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</w:p>
                                <w:p w:rsidR="008D0071" w:rsidRDefault="008D0071" w:rsidP="008D0071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Freeboard :</w:t>
                                  </w:r>
                                  <w:proofErr w:type="gramEnd"/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ab/>
                                    <w:t>20-25cm and 45-50cm</w:t>
                                  </w:r>
                                </w:p>
                                <w:p w:rsidR="008D0071" w:rsidRDefault="008D0071" w:rsidP="008D0071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Thickness: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ab/>
                                    <w:t>1.1-1.4m and 2.5-2.8m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166pt;margin-top:473.7pt;width:186.95pt;height:110.55pt;z-index:2518353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31KAIAAE0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">
                      <v:textbox style="mso-fit-shape-to-text:t">
                        <w:txbxContent>
                          <w:p w:rsidR="008D0071" w:rsidRDefault="008D0071" w:rsidP="008D007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93078">
                              <w:rPr>
                                <w:rFonts w:asciiTheme="minorHAnsi" w:hAnsiTheme="minorHAnsi" w:cstheme="minorHAnsi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7</w:t>
                            </w:r>
                            <w:r w:rsidRPr="00E93078">
                              <w:rPr>
                                <w:rFonts w:asciiTheme="minorHAnsi" w:hAnsiTheme="minorHAnsi" w:cstheme="minorHAnsi"/>
                                <w:b/>
                              </w:rPr>
                              <w:t>.5⁰N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8D0071" w:rsidRDefault="008D0071" w:rsidP="008D007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</w:rPr>
                              <w:t>Freeboard :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20-25cm and 45-50cm</w:t>
                            </w:r>
                          </w:p>
                          <w:p w:rsidR="008D0071" w:rsidRDefault="008D0071" w:rsidP="008D007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Thickness: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1.1-1.4m and 2.5-2.8m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5" w:type="dxa"/>
          </w:tcPr>
          <w:p w:rsidR="008F4191" w:rsidRDefault="008F4191" w:rsidP="008F4191">
            <w:pPr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da-DK"/>
              </w:rPr>
              <w:drawing>
                <wp:anchor distT="0" distB="0" distL="114300" distR="114300" simplePos="0" relativeHeight="251807744" behindDoc="0" locked="0" layoutInCell="1" allowOverlap="1" wp14:anchorId="767CEB67" wp14:editId="315FBA9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156210</wp:posOffset>
                  </wp:positionV>
                  <wp:extent cx="1440180" cy="2159635"/>
                  <wp:effectExtent l="0" t="0" r="7620" b="0"/>
                  <wp:wrapSquare wrapText="bothSides"/>
                  <wp:docPr id="16387" name="Picture 16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_5Nfrb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93078" w:rsidRDefault="003B731A" w:rsidP="003B731A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</w:t>
      </w:r>
      <w:r w:rsidR="00E93078" w:rsidRPr="006B1ED4">
        <w:rPr>
          <w:rFonts w:asciiTheme="minorHAnsi" w:hAnsiTheme="minorHAnsi" w:cstheme="minorHAnsi"/>
          <w:sz w:val="22"/>
          <w:szCs w:val="22"/>
        </w:rPr>
        <w:t xml:space="preserve">igure </w:t>
      </w:r>
      <w:r w:rsidR="00E93078"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="00E93078"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="00E93078"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 w:rsidR="002D154C">
        <w:rPr>
          <w:rFonts w:asciiTheme="minorHAnsi" w:hAnsiTheme="minorHAnsi" w:cstheme="minorHAnsi"/>
          <w:noProof/>
          <w:sz w:val="22"/>
          <w:szCs w:val="22"/>
        </w:rPr>
        <w:t>6</w:t>
      </w:r>
      <w:r w:rsidR="00E93078"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="00E93078" w:rsidRPr="006B1ED4">
        <w:rPr>
          <w:rFonts w:asciiTheme="minorHAnsi" w:hAnsiTheme="minorHAnsi" w:cstheme="minorHAnsi"/>
          <w:sz w:val="22"/>
          <w:szCs w:val="22"/>
        </w:rPr>
        <w:t>:</w:t>
      </w:r>
      <w:r w:rsidR="00E93078">
        <w:rPr>
          <w:rFonts w:asciiTheme="minorHAnsi" w:hAnsiTheme="minorHAnsi" w:cstheme="minorHAnsi"/>
          <w:sz w:val="22"/>
          <w:szCs w:val="22"/>
        </w:rPr>
        <w:t xml:space="preserve"> Distribution of sea ice freeboard heights from airborne laser scanner measurements from April 24, 2008</w:t>
      </w:r>
    </w:p>
    <w:p w:rsidR="001C4EC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543BA8">
        <w:rPr>
          <w:rFonts w:asciiTheme="minorHAnsi" w:hAnsiTheme="minorHAnsi" w:cstheme="minorHAnsi"/>
          <w:noProof/>
          <w:sz w:val="22"/>
          <w:szCs w:val="22"/>
          <w:lang w:val="en-US"/>
        </w:rPr>
        <w:t xml:space="preserve"> </w:t>
      </w:r>
    </w:p>
    <w:p w:rsidR="001C4EC8" w:rsidRDefault="001C4EC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3B731A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61E9CFFD" wp14:editId="61DD19AA">
                <wp:simplePos x="0" y="0"/>
                <wp:positionH relativeFrom="column">
                  <wp:posOffset>892810</wp:posOffset>
                </wp:positionH>
                <wp:positionV relativeFrom="paragraph">
                  <wp:posOffset>-582930</wp:posOffset>
                </wp:positionV>
                <wp:extent cx="4425315" cy="7487285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315" cy="7487285"/>
                          <a:chOff x="0" y="0"/>
                          <a:chExt cx="4425351" cy="7487729"/>
                        </a:xfrm>
                      </wpg:grpSpPr>
                      <pic:pic xmlns:pic="http://schemas.openxmlformats.org/drawingml/2006/picture">
                        <pic:nvPicPr>
                          <pic:cNvPr id="16390" name="Picture 1639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351" cy="7487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3691" y="1414732"/>
                            <a:ext cx="294640" cy="247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4.25 m</w:t>
                              </w:r>
                            </w:p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85 %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4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1215" y="4511616"/>
                            <a:ext cx="34480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3.43 m</w:t>
                              </w:r>
                            </w:p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75 %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4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7812" y="4459857"/>
                            <a:ext cx="344805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3.32 m</w:t>
                              </w:r>
                            </w:p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80 %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4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6166" y="4442604"/>
                            <a:ext cx="344805" cy="245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3.08 m</w:t>
                              </w:r>
                            </w:p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88 %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181" y="4347714"/>
                            <a:ext cx="34480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2.65 m</w:t>
                              </w:r>
                            </w:p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78 %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6113" y="3381555"/>
                            <a:ext cx="34480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2.82 m</w:t>
                              </w:r>
                            </w:p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79 %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4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2264" y="3459193"/>
                            <a:ext cx="344805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3.40 m</w:t>
                              </w:r>
                            </w:p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93 %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7812" y="3502325"/>
                            <a:ext cx="344805" cy="225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4.00 m</w:t>
                              </w:r>
                            </w:p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83 %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4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1215" y="4002657"/>
                            <a:ext cx="344805" cy="250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3.17 m</w:t>
                              </w:r>
                            </w:p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89 %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4951" y="2544793"/>
                            <a:ext cx="344805" cy="244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3.26 m</w:t>
                              </w:r>
                            </w:p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94 %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83" y="2518914"/>
                            <a:ext cx="34480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4.41 m</w:t>
                              </w:r>
                            </w:p>
                            <w:p w:rsidR="008D0071" w:rsidRPr="003E00DF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80 %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5615" y="2510287"/>
                            <a:ext cx="344805" cy="250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3.51 m</w:t>
                              </w:r>
                            </w:p>
                            <w:p w:rsidR="008D0071" w:rsidRPr="0072311A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2311A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89 %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1223" y="2372265"/>
                            <a:ext cx="344805" cy="257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1E7F92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1E7F92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2.40 m</w:t>
                              </w:r>
                            </w:p>
                            <w:p w:rsidR="008D0071" w:rsidRPr="001E7F92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7F92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75 %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2264" y="1863306"/>
                            <a:ext cx="344805" cy="245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071" w:rsidRPr="001E7F92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1E7F92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4.75 m</w:t>
                              </w:r>
                            </w:p>
                            <w:p w:rsidR="008D0071" w:rsidRPr="003E00DF" w:rsidRDefault="008D0071" w:rsidP="008D0071">
                              <w:pPr>
                                <w:spacing w:line="240" w:lineRule="auto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1E7F92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92 %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41" style="position:absolute;margin-left:70.3pt;margin-top:-45.9pt;width:348.45pt;height:589.55pt;z-index:251826176" coordsize="44253,74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">
                <v:shape id="Picture 16390" o:spid="_x0000_s1042" type="#_x0000_t75" style="position:absolute;width:44253;height:7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azBHJAAAA3gAAAA8AAABkcnMvZG93bnJldi54bWxEj81uAjEMhO+V+g6RK3FBJcuPoN0SUItU&#10;lQsSUB7A2pjNlo2zbAJs374+IPVmy+OZ+ebLztfqSm2sAhsYDjJQxEWwFZcGDt+fzy+gYkK2WAcm&#10;A78UYbl4fJhjbsONd3Tdp1KJCcccDbiUmlzrWDjyGAehIZbbMbQek6xtqW2LNzH3tR5l2VR7rFgS&#10;HDa0clSc9hdv4Lzrb7YTW/2c3OGrOI4vk4/VbG1M76l7fwOVqEv/4vv32kr96fhVAARHZtCL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JrMEckAAADeAAAADwAAAAAAAAAA&#10;AAAAAACfAgAAZHJzL2Rvd25yZXYueG1sUEsFBgAAAAAEAAQA9wAAAJUDAAAAAA==&#10;">
                  <v:imagedata r:id="rId27" o:title=""/>
                  <v:path arrowok="t"/>
                </v:shape>
                <v:shape id="_x0000_s1043" type="#_x0000_t202" style="position:absolute;left:19236;top:14147;width:2947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tesQA&#10;AADeAAAADwAAAGRycy9kb3ducmV2LnhtbERPS4vCMBC+L/gfwgh7WTRdkSrVKK6usIf14APPQzO2&#10;xWZSkmjrv98Iwt7m43vOfNmZWtzJ+cqygs9hAoI4t7riQsHpuB1MQfiArLG2TAoe5GG56L3NMdO2&#10;5T3dD6EQMYR9hgrKEJpMSp+XZNAPbUMcuYt1BkOErpDaYRvDTS1HSZJKgxXHhhIbWpeUXw83oyDd&#10;uFu75/XH5vT9i7umGJ2/Hmel3vvdagYiUBf+xS/3j47z03Eygec78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E7XrEAAAA3gAAAA8AAAAAAAAAAAAAAAAAmAIAAGRycy9k&#10;b3ducmV2LnhtbFBLBQYAAAAABAAEAPUAAACJAwAAAAA=&#10;" stroked="f">
                  <v:textbox inset="0,0,0,0">
                    <w:txbxContent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4.25 m</w:t>
                        </w:r>
                      </w:p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85 %</w:t>
                        </w:r>
                      </w:p>
                    </w:txbxContent>
                  </v:textbox>
                </v:shape>
                <v:shape id="_x0000_s1044" type="#_x0000_t202" style="position:absolute;left:13112;top:45116;width:344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5CMcA&#10;AADeAAAADwAAAGRycy9kb3ducmV2LnhtbESPT2vCQBDF74V+h2UKXkrdKBIkdZX6p+ChHrTiechO&#10;k9DsbNhdTfz2nUPB2wzvzXu/WawG16obhdh4NjAZZ6CIS28brgycvz/f5qBiQrbYeiYDd4qwWj4/&#10;LbCwvucj3U6pUhLCsUADdUpdoXUsa3IYx74jFu3HB4dJ1lBpG7CXcNfqaZbl2mHD0lBjR5uayt/T&#10;1RnIt+HaH3nzuj3vvvDQVdPL+n4xZvQyfLyDSjSkh/n/em8FP59lwivv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beQjHAAAA3gAAAA8AAAAAAAAAAAAAAAAAmAIAAGRy&#10;cy9kb3ducmV2LnhtbFBLBQYAAAAABAAEAPUAAACMAwAAAAA=&#10;" stroked="f">
                  <v:textbox inset="0,0,0,0">
                    <w:txbxContent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3.43 m</w:t>
                        </w:r>
                      </w:p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75 %</w:t>
                        </w:r>
                      </w:p>
                    </w:txbxContent>
                  </v:textbox>
                </v:shape>
                <v:shape id="_x0000_s1045" type="#_x0000_t202" style="position:absolute;left:18978;top:44598;width:3448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fck8QA&#10;AADeAAAADwAAAGRycy9kb3ducmV2LnhtbERPS4vCMBC+L/gfwgh7WTRdkaLVKK6usIf14APPQzO2&#10;xWZSkmjrv98Iwt7m43vOfNmZWtzJ+cqygs9hAoI4t7riQsHpuB1MQPiArLG2TAoe5GG56L3NMdO2&#10;5T3dD6EQMYR9hgrKEJpMSp+XZNAPbUMcuYt1BkOErpDaYRvDTS1HSZJKgxXHhhIbWpeUXw83oyDd&#10;uFu75/XH5vT9i7umGJ2/Hmel3vvdagYiUBf+xS/3j47z03Eyhec78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X3JPEAAAA3gAAAA8AAAAAAAAAAAAAAAAAmAIAAGRycy9k&#10;b3ducmV2LnhtbFBLBQYAAAAABAAEAPUAAACJAwAAAAA=&#10;" stroked="f">
                  <v:textbox inset="0,0,0,0">
                    <w:txbxContent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3.32 m</w:t>
                        </w:r>
                      </w:p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80 %</w:t>
                        </w:r>
                      </w:p>
                    </w:txbxContent>
                  </v:textbox>
                </v:shape>
                <v:shape id="_x0000_s1046" type="#_x0000_t202" style="position:absolute;left:25361;top:44426;width:3448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08cA&#10;AADeAAAADwAAAGRycy9kb3ducmV2LnhtbESPQWvCQBCF74X+h2UKXkrdKCWU1FVatdCDHmLF85Cd&#10;JqHZ2bC7mvjvOwfB2wzz5r33LVaj69SFQmw9G5hNM1DElbct1waOP18vb6BiQrbYeSYDV4qwWj4+&#10;LLCwfuCSLodUKzHhWKCBJqW+0DpWDTmMU98Ty+3XB4dJ1lBrG3AQc9fpeZbl2mHLktBgT+uGqr/D&#10;2RnIN+E8lLx+3hy3O9z39fz0eT0ZM3kaP95BJRrTXXz7/rZSP3+dCYDgyAx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049PHAAAA3gAAAA8AAAAAAAAAAAAAAAAAmAIAAGRy&#10;cy9kb3ducmV2LnhtbFBLBQYAAAAABAAEAPUAAACMAwAAAAA=&#10;" stroked="f">
                  <v:textbox inset="0,0,0,0">
                    <w:txbxContent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3.08 m</w:t>
                        </w:r>
                      </w:p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88 %</w:t>
                        </w:r>
                      </w:p>
                    </w:txbxContent>
                  </v:textbox>
                </v:shape>
                <v:shape id="_x0000_s1047" type="#_x0000_t202" style="position:absolute;left:33901;top:43477;width:3448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GSMQA&#10;AADeAAAADwAAAGRycy9kb3ducmV2LnhtbERPS4vCMBC+L/gfwgh7WTStLEWqUdbHggf34APPQzO2&#10;ZZtJSaKt/94sCHubj+8582VvGnEn52vLCtJxAoK4sLrmUsH59D2agvABWWNjmRQ8yMNyMXibY65t&#10;xwe6H0MpYgj7HBVUIbS5lL6oyKAf25Y4clfrDIYIXSm1wy6Gm0ZOkiSTBmuODRW2tK6o+D3ejIJs&#10;427dgdcfm/N2jz9tObmsHhel3of91wxEoD78i1/unY7zs880hb934g1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RkjEAAAA3gAAAA8AAAAAAAAAAAAAAAAAmAIAAGRycy9k&#10;b3ducmV2LnhtbFBLBQYAAAAABAAEAPUAAACJAwAAAAA=&#10;" stroked="f">
                  <v:textbox inset="0,0,0,0">
                    <w:txbxContent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2.65 m</w:t>
                        </w:r>
                      </w:p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78 %</w:t>
                        </w:r>
                      </w:p>
                    </w:txbxContent>
                  </v:textbox>
                </v:shape>
                <v:shape id="_x0000_s1048" type="#_x0000_t202" style="position:absolute;left:29761;top:33815;width:3448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YP8QA&#10;AADeAAAADwAAAGRycy9kb3ducmV2LnhtbERPS4vCMBC+L/gfwgheFk0tS5FqlPUFe3APPvA8NGNb&#10;tpmUJNr67zcLwt7m43vOYtWbRjzI+dqygukkAUFcWF1zqeBy3o9nIHxA1thYJgVP8rBaDt4WmGvb&#10;8ZEep1CKGMI+RwVVCG0upS8qMugntiWO3M06gyFCV0rtsIvhppFpkmTSYM2xocKWNhUVP6e7UZBt&#10;3b078uZ9e9kd8Lst0+v6eVVqNOw/5yAC9eFf/HJ/6Tg/+5im8PdOv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q2D/EAAAA3gAAAA8AAAAAAAAAAAAAAAAAmAIAAGRycy9k&#10;b3ducmV2LnhtbFBLBQYAAAAABAAEAPUAAACJAwAAAAA=&#10;" stroked="f">
                  <v:textbox inset="0,0,0,0">
                    <w:txbxContent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2.82 m</w:t>
                        </w:r>
                      </w:p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79 %</w:t>
                        </w:r>
                      </w:p>
                    </w:txbxContent>
                  </v:textbox>
                </v:shape>
                <v:shape id="_x0000_s1049" type="#_x0000_t202" style="position:absolute;left:23722;top:34591;width:344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9pMQA&#10;AADeAAAADwAAAGRycy9kb3ducmV2LnhtbERPS4vCMBC+C/sfwix4kTX1QVm6RvEJHtyDrngemtm2&#10;bDMpSbT13xtB2Nt8fM+ZLTpTixs5X1lWMBomIIhzqysuFJx/dh+fIHxA1lhbJgV38rCYv/VmmGnb&#10;8pFup1CIGMI+QwVlCE0mpc9LMuiHtiGO3K91BkOErpDaYRvDTS3HSZJKgxXHhhIbWpeU/52uRkG6&#10;cdf2yOvB5rw94HdTjC+r+0Wp/nu3/AIRqAv/4pd7r+P8dDqawPOde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faTEAAAA3gAAAA8AAAAAAAAAAAAAAAAAmAIAAGRycy9k&#10;b3ducmV2LnhtbFBLBQYAAAAABAAEAPUAAACJAwAAAAA=&#10;" stroked="f">
                  <v:textbox inset="0,0,0,0">
                    <w:txbxContent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3.40 m</w:t>
                        </w:r>
                      </w:p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93 %</w:t>
                        </w:r>
                      </w:p>
                    </w:txbxContent>
                  </v:textbox>
                </v:shape>
                <v:shape id="_x0000_s1050" type="#_x0000_t202" style="position:absolute;left:18978;top:35023;width:3448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/l0MQA&#10;AADeAAAADwAAAGRycy9kb3ducmV2LnhtbERPS4vCMBC+L/gfwgh7WTRVpEg1io8V9rAefOB5aMa2&#10;2ExKEm3992Zhwdt8fM+ZLztTiwc5X1lWMBomIIhzqysuFJxPu8EUhA/IGmvLpOBJHpaL3sccM21b&#10;PtDjGAoRQ9hnqKAMocmk9HlJBv3QNsSRu1pnMEToCqkdtjHc1HKcJKk0WHFsKLGhTUn57Xg3CtKt&#10;u7cH3nxtz9+/uG+K8WX9vCj12e9WMxCBuvAW/7t/dJyfTkYT+Hsn3i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5dDEAAAA3gAAAA8AAAAAAAAAAAAAAAAAmAIAAGRycy9k&#10;b3ducmV2LnhtbFBLBQYAAAAABAAEAPUAAACJAwAAAAA=&#10;" stroked="f">
                  <v:textbox inset="0,0,0,0">
                    <w:txbxContent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4.00 m</w:t>
                        </w:r>
                      </w:p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83 %</w:t>
                        </w:r>
                      </w:p>
                    </w:txbxContent>
                  </v:textbox>
                </v:shape>
                <v:shape id="_x0000_s1051" type="#_x0000_t202" style="position:absolute;left:13112;top:40026;width:3448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AS8QA&#10;AADeAAAADwAAAGRycy9kb3ducmV2LnhtbERPS4vCMBC+C/sfwix4kTVVtCxdo/gED+5BVzwPzWxb&#10;tpmUJNr6740g7G0+vufMFp2pxY2crywrGA0TEMS51RUXCs4/u49PED4ga6wtk4I7eVjM33ozzLRt&#10;+Ui3UyhEDGGfoYIyhCaT0uclGfRD2xBH7tc6gyFCV0jtsI3hppbjJEmlwYpjQ4kNrUvK/05XoyDd&#10;uGt75PVgc94e8LspxpfV/aJU/71bfoEI1IV/8cu913F+OhlN4fl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DQEvEAAAA3gAAAA8AAAAAAAAAAAAAAAAAmAIAAGRycy9k&#10;b3ducmV2LnhtbFBLBQYAAAAABAAEAPUAAACJAwAAAAA=&#10;" stroked="f">
                  <v:textbox inset="0,0,0,0">
                    <w:txbxContent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3.17 m</w:t>
                        </w:r>
                      </w:p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89 %</w:t>
                        </w:r>
                      </w:p>
                    </w:txbxContent>
                  </v:textbox>
                </v:shape>
                <v:shape id="_x0000_s1052" type="#_x0000_t202" style="position:absolute;left:12249;top:25447;width:3448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0s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bPSxQAAANsAAAAPAAAAAAAAAAAAAAAAAJgCAABkcnMv&#10;ZG93bnJldi54bWxQSwUGAAAAAAQABAD1AAAAigMAAAAA&#10;" stroked="f">
                  <v:textbox inset="0,0,0,0">
                    <w:txbxContent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3.26 m</w:t>
                        </w:r>
                      </w:p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94 %</w:t>
                        </w:r>
                      </w:p>
                    </w:txbxContent>
                  </v:textbox>
                </v:shape>
                <v:shape id="_x0000_s1053" type="#_x0000_t202" style="position:absolute;left:17252;top:25189;width:3448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WScUA&#10;AADb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ZJxQAAANsAAAAPAAAAAAAAAAAAAAAAAJgCAABkcnMv&#10;ZG93bnJldi54bWxQSwUGAAAAAAQABAD1AAAAigMAAAAA&#10;" stroked="f">
                  <v:textbox inset="0,0,0,0">
                    <w:txbxContent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4.41 m</w:t>
                        </w:r>
                      </w:p>
                      <w:p w:rsidR="008D0071" w:rsidRPr="003E00DF" w:rsidRDefault="008D0071" w:rsidP="008D0071">
                        <w:pPr>
                          <w:spacing w:line="24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80 %</w:t>
                        </w:r>
                      </w:p>
                    </w:txbxContent>
                  </v:textbox>
                </v:shape>
                <v:shape id="_x0000_s1054" type="#_x0000_t202" style="position:absolute;left:22256;top:25102;width:3448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OPc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I49xQAAANsAAAAPAAAAAAAAAAAAAAAAAJgCAABkcnMv&#10;ZG93bnJldi54bWxQSwUGAAAAAAQABAD1AAAAigMAAAAA&#10;" stroked="f">
                  <v:textbox inset="0,0,0,0">
                    <w:txbxContent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3.51 m</w:t>
                        </w:r>
                      </w:p>
                      <w:p w:rsidR="008D0071" w:rsidRPr="0072311A" w:rsidRDefault="008D0071" w:rsidP="008D0071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2311A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89 %</w:t>
                        </w:r>
                      </w:p>
                    </w:txbxContent>
                  </v:textbox>
                </v:shape>
                <v:shape id="_x0000_s1055" type="#_x0000_t202" style="position:absolute;left:28812;top:23722;width:3448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rps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CumxQAAANsAAAAPAAAAAAAAAAAAAAAAAJgCAABkcnMv&#10;ZG93bnJldi54bWxQSwUGAAAAAAQABAD1AAAAigMAAAAA&#10;" stroked="f">
                  <v:textbox inset="0,0,0,0">
                    <w:txbxContent>
                      <w:p w:rsidR="008D0071" w:rsidRPr="001E7F92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1E7F92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2.40 m</w:t>
                        </w:r>
                      </w:p>
                      <w:p w:rsidR="008D0071" w:rsidRPr="001E7F92" w:rsidRDefault="008D0071" w:rsidP="008D0071">
                        <w:pPr>
                          <w:spacing w:line="24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E7F92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75 %</w:t>
                        </w:r>
                      </w:p>
                    </w:txbxContent>
                  </v:textbox>
                </v:shape>
                <v:shape id="_x0000_s1056" type="#_x0000_t202" style="position:absolute;left:23722;top:18633;width:3448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10cUA&#10;AADbAAAADwAAAGRycy9kb3ducmV2LnhtbESPzWrDMBCE74W8g9hALqWRm4I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rXRxQAAANsAAAAPAAAAAAAAAAAAAAAAAJgCAABkcnMv&#10;ZG93bnJldi54bWxQSwUGAAAAAAQABAD1AAAAigMAAAAA&#10;" stroked="f">
                  <v:textbox inset="0,0,0,0">
                    <w:txbxContent>
                      <w:p w:rsidR="008D0071" w:rsidRPr="001E7F92" w:rsidRDefault="008D0071" w:rsidP="008D0071">
                        <w:pPr>
                          <w:spacing w:line="240" w:lineRule="auto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1E7F92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4.75 m</w:t>
                        </w:r>
                      </w:p>
                      <w:p w:rsidR="008D0071" w:rsidRPr="003E00DF" w:rsidRDefault="008D0071" w:rsidP="008D0071">
                        <w:pPr>
                          <w:spacing w:line="24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1E7F92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92 %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1C4EC8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543BA8" w:rsidRDefault="00543BA8" w:rsidP="00543BA8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0D7ED6" w:rsidRDefault="000D7ED6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B95BE5" w:rsidRDefault="00B95BE5" w:rsidP="000D7ED6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r w:rsidRPr="006B1ED4">
        <w:rPr>
          <w:rFonts w:asciiTheme="minorHAnsi" w:hAnsiTheme="minorHAnsi" w:cstheme="minorHAnsi"/>
          <w:sz w:val="22"/>
          <w:szCs w:val="22"/>
        </w:rPr>
        <w:t xml:space="preserve">Figure </w:t>
      </w:r>
      <w:r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7</w:t>
      </w:r>
      <w:r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Pr="006B1ED4">
        <w:rPr>
          <w:rFonts w:asciiTheme="minorHAnsi" w:hAnsiTheme="minorHAnsi" w:cstheme="minorHAnsi"/>
          <w:sz w:val="22"/>
          <w:szCs w:val="22"/>
        </w:rPr>
        <w:t xml:space="preserve">: </w:t>
      </w:r>
      <w:r>
        <w:rPr>
          <w:rFonts w:asciiTheme="minorHAnsi" w:hAnsiTheme="minorHAnsi" w:cstheme="minorHAnsi"/>
          <w:sz w:val="22"/>
          <w:szCs w:val="22"/>
        </w:rPr>
        <w:t xml:space="preserve">Ice thickness in the NE Greenland shelf area from </w:t>
      </w:r>
      <w:proofErr w:type="spellStart"/>
      <w:r>
        <w:rPr>
          <w:rFonts w:asciiTheme="minorHAnsi" w:hAnsiTheme="minorHAnsi" w:cstheme="minorHAnsi"/>
          <w:sz w:val="22"/>
          <w:szCs w:val="22"/>
        </w:rPr>
        <w:t>lidar</w:t>
      </w:r>
      <w:proofErr w:type="spellEnd"/>
      <w:r>
        <w:rPr>
          <w:rFonts w:asciiTheme="minorHAnsi" w:hAnsiTheme="minorHAnsi" w:cstheme="minorHAnsi"/>
          <w:sz w:val="22"/>
          <w:szCs w:val="22"/>
        </w:rPr>
        <w:t>. Numbers show averages in 3 degree longitude x 1 degree latitude blocks, along with probability of ice thickness greater than 80 cm</w:t>
      </w:r>
    </w:p>
    <w:bookmarkEnd w:id="0"/>
    <w:p w:rsidR="00B95BE5" w:rsidRDefault="00B95BE5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E61903" w:rsidRDefault="00E61903" w:rsidP="00233C2F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References</w:t>
      </w:r>
    </w:p>
    <w:p w:rsidR="00073382" w:rsidRDefault="00073382" w:rsidP="00E61903">
      <w:pPr>
        <w:spacing w:line="240" w:lineRule="auto"/>
      </w:pPr>
    </w:p>
    <w:p w:rsidR="00A8356C" w:rsidRDefault="00A8356C" w:rsidP="00A8356C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3B0109">
        <w:rPr>
          <w:rFonts w:asciiTheme="minorHAnsi" w:hAnsiTheme="minorHAnsi" w:cstheme="minorHAnsi"/>
          <w:sz w:val="22"/>
          <w:szCs w:val="22"/>
          <w:lang w:val="en-US"/>
        </w:rPr>
        <w:t xml:space="preserve">Hvidegaard, S. M., R. Forsberg, S. Hanson, H. </w:t>
      </w:r>
      <w:proofErr w:type="spellStart"/>
      <w:r w:rsidRPr="003B0109">
        <w:rPr>
          <w:rFonts w:asciiTheme="minorHAnsi" w:hAnsiTheme="minorHAnsi" w:cstheme="minorHAnsi"/>
          <w:sz w:val="22"/>
          <w:szCs w:val="22"/>
          <w:lang w:val="en-US"/>
        </w:rPr>
        <w:t>Skourup</w:t>
      </w:r>
      <w:proofErr w:type="spellEnd"/>
      <w:r w:rsidRPr="003B0109">
        <w:rPr>
          <w:rFonts w:asciiTheme="minorHAnsi" w:hAnsiTheme="minorHAnsi" w:cstheme="minorHAnsi"/>
          <w:sz w:val="22"/>
          <w:szCs w:val="22"/>
          <w:lang w:val="en-US"/>
        </w:rPr>
        <w:t xml:space="preserve">, and L. T. Pedersen: Sea ice conditions off NW and NE Greenland from </w:t>
      </w:r>
      <w:r>
        <w:rPr>
          <w:rFonts w:asciiTheme="minorHAnsi" w:hAnsiTheme="minorHAnsi" w:cstheme="minorHAnsi"/>
          <w:sz w:val="22"/>
          <w:szCs w:val="22"/>
          <w:lang w:val="en-US"/>
        </w:rPr>
        <w:t>satellite measurements, airborne and in-situ data. Contract report for Gree</w:t>
      </w:r>
      <w:r>
        <w:rPr>
          <w:rFonts w:asciiTheme="minorHAnsi" w:hAnsiTheme="minorHAnsi" w:cstheme="minorHAnsi"/>
          <w:sz w:val="22"/>
          <w:szCs w:val="22"/>
          <w:lang w:val="en-US"/>
        </w:rPr>
        <w:t>n</w:t>
      </w:r>
      <w:r>
        <w:rPr>
          <w:rFonts w:asciiTheme="minorHAnsi" w:hAnsiTheme="minorHAnsi" w:cstheme="minorHAnsi"/>
          <w:sz w:val="22"/>
          <w:szCs w:val="22"/>
          <w:lang w:val="en-US"/>
        </w:rPr>
        <w:t>land Bureau of Minerals and Petroleum, October 2008</w:t>
      </w:r>
    </w:p>
    <w:p w:rsidR="009D2C56" w:rsidRPr="00BF1E21" w:rsidRDefault="009D2C56" w:rsidP="00A8356C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9D2C56" w:rsidRPr="00BF1E21" w:rsidRDefault="009D2C56" w:rsidP="009D2C5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proofErr w:type="spell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Krabill</w:t>
      </w:r>
      <w:proofErr w:type="spellEnd"/>
      <w:r w:rsidR="00A33993">
        <w:rPr>
          <w:rFonts w:asciiTheme="minorHAnsi" w:hAnsiTheme="minorHAnsi" w:cstheme="minorHAnsi"/>
          <w:sz w:val="22"/>
          <w:szCs w:val="22"/>
          <w:lang w:val="en-US" w:eastAsia="en-US"/>
        </w:rPr>
        <w:t>, W. B.</w:t>
      </w:r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, R. H. Thomas, C. F. Martin, R. N.</w:t>
      </w:r>
      <w:r w:rsidR="00BF1E2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Swift, and E. B. Frederick. Accuracy of airborne</w:t>
      </w:r>
    </w:p>
    <w:p w:rsidR="009D2C56" w:rsidRPr="009E2268" w:rsidRDefault="009D2C56" w:rsidP="00BF1E2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proofErr w:type="gram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laser</w:t>
      </w:r>
      <w:proofErr w:type="gramEnd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altimetry over the Greenland </w:t>
      </w:r>
      <w:proofErr w:type="spell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icesheet</w:t>
      </w:r>
      <w:proofErr w:type="spellEnd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. </w:t>
      </w:r>
      <w:r w:rsidRPr="009E2268">
        <w:rPr>
          <w:rFonts w:asciiTheme="minorHAnsi" w:hAnsiTheme="minorHAnsi" w:cstheme="minorHAnsi"/>
          <w:sz w:val="22"/>
          <w:szCs w:val="22"/>
          <w:lang w:val="en-US" w:eastAsia="en-US"/>
        </w:rPr>
        <w:t>Int. J.</w:t>
      </w:r>
      <w:r w:rsidR="00BF1E21" w:rsidRPr="009E2268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9E2268">
        <w:rPr>
          <w:rFonts w:asciiTheme="minorHAnsi" w:hAnsiTheme="minorHAnsi" w:cstheme="minorHAnsi"/>
          <w:sz w:val="22"/>
          <w:szCs w:val="22"/>
          <w:lang w:val="en-US" w:eastAsia="en-US"/>
        </w:rPr>
        <w:t>Remote Sensing, 16(7):1211–1222, 1995</w:t>
      </w:r>
    </w:p>
    <w:p w:rsidR="00C05879" w:rsidRPr="009E2268" w:rsidRDefault="00C05879" w:rsidP="009D2C56">
      <w:pPr>
        <w:rPr>
          <w:rFonts w:asciiTheme="minorHAnsi" w:hAnsiTheme="minorHAnsi" w:cstheme="minorHAnsi"/>
          <w:sz w:val="22"/>
          <w:szCs w:val="22"/>
          <w:lang w:val="en-US" w:eastAsia="en-US"/>
        </w:rPr>
      </w:pPr>
    </w:p>
    <w:p w:rsidR="00C05879" w:rsidRPr="00BF1E21" w:rsidRDefault="00C05879" w:rsidP="00C05879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proofErr w:type="gramStart"/>
      <w:r w:rsidRPr="009D6EB8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Hvidegaard, S.M, R. Forsberg, and H. </w:t>
      </w:r>
      <w:proofErr w:type="spellStart"/>
      <w:r w:rsidRPr="009D6EB8">
        <w:rPr>
          <w:rFonts w:asciiTheme="minorHAnsi" w:hAnsiTheme="minorHAnsi" w:cstheme="minorHAnsi"/>
          <w:sz w:val="22"/>
          <w:szCs w:val="22"/>
          <w:lang w:val="en-US" w:eastAsia="en-US"/>
        </w:rPr>
        <w:t>Skourup</w:t>
      </w:r>
      <w:proofErr w:type="spellEnd"/>
      <w:r w:rsidRPr="009D6EB8">
        <w:rPr>
          <w:rFonts w:asciiTheme="minorHAnsi" w:hAnsiTheme="minorHAnsi" w:cstheme="minorHAnsi"/>
          <w:sz w:val="22"/>
          <w:szCs w:val="22"/>
          <w:lang w:val="en-US" w:eastAsia="en-US"/>
        </w:rPr>
        <w:t>.</w:t>
      </w:r>
      <w:proofErr w:type="gramEnd"/>
      <w:r w:rsidR="00BF1E21" w:rsidRPr="009D6EB8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Sea ice thickness estimates from airborne laser</w:t>
      </w:r>
    </w:p>
    <w:p w:rsidR="00C05879" w:rsidRPr="00BF1E21" w:rsidRDefault="00C05879" w:rsidP="00C05879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proofErr w:type="gram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scanning</w:t>
      </w:r>
      <w:proofErr w:type="gramEnd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. In P. </w:t>
      </w:r>
      <w:proofErr w:type="spell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Wadhams</w:t>
      </w:r>
      <w:proofErr w:type="spellEnd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and G. </w:t>
      </w:r>
      <w:proofErr w:type="spell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Amanatidis</w:t>
      </w:r>
      <w:proofErr w:type="spellEnd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, editors,</w:t>
      </w:r>
      <w:r w:rsidR="00BF1E2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Arctic Sea Ice Thickness: Past, Present and</w:t>
      </w:r>
    </w:p>
    <w:p w:rsidR="00C05879" w:rsidRPr="00BF1E21" w:rsidRDefault="00C05879" w:rsidP="00BF1E21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Future</w:t>
      </w:r>
      <w:r w:rsidR="0000761D">
        <w:rPr>
          <w:rFonts w:asciiTheme="minorHAnsi" w:hAnsiTheme="minorHAnsi" w:cstheme="minorHAnsi"/>
          <w:sz w:val="22"/>
          <w:szCs w:val="22"/>
          <w:lang w:val="en-US" w:eastAsia="en-US"/>
        </w:rPr>
        <w:t>.</w:t>
      </w:r>
      <w:proofErr w:type="gramEnd"/>
      <w:r w:rsidR="0000761D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BF1E21">
        <w:rPr>
          <w:rFonts w:asciiTheme="minorHAnsi" w:hAnsiTheme="minorHAnsi" w:cstheme="minorHAnsi"/>
          <w:sz w:val="22"/>
          <w:szCs w:val="22"/>
          <w:lang w:val="en-US" w:eastAsia="en-US"/>
        </w:rPr>
        <w:t>Climate Change and Natural</w:t>
      </w:r>
      <w:r w:rsidR="00BF1E21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00761D">
        <w:rPr>
          <w:rFonts w:asciiTheme="minorHAnsi" w:hAnsiTheme="minorHAnsi" w:cstheme="minorHAnsi"/>
          <w:sz w:val="22"/>
          <w:szCs w:val="22"/>
          <w:lang w:val="en-US" w:eastAsia="en-US"/>
        </w:rPr>
        <w:t>Hazards Series</w:t>
      </w:r>
      <w:r w:rsidR="0000761D" w:rsidRPr="00BF1E21">
        <w:rPr>
          <w:rFonts w:asciiTheme="minorHAnsi" w:hAnsiTheme="minorHAnsi" w:cstheme="minorHAnsi"/>
          <w:sz w:val="22"/>
          <w:szCs w:val="22"/>
          <w:lang w:val="en-US" w:eastAsia="en-US"/>
        </w:rPr>
        <w:t>, Brussels, 2006</w:t>
      </w:r>
    </w:p>
    <w:p w:rsidR="00E61903" w:rsidRPr="002B2606" w:rsidRDefault="00E61903" w:rsidP="00E61903">
      <w:pPr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2B2606" w:rsidRPr="002B2606" w:rsidRDefault="002B2606" w:rsidP="002B260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2B2606">
        <w:rPr>
          <w:rFonts w:asciiTheme="minorHAnsi" w:hAnsiTheme="minorHAnsi" w:cstheme="minorHAnsi"/>
          <w:sz w:val="22"/>
          <w:szCs w:val="22"/>
          <w:lang w:val="en-US" w:eastAsia="en-US"/>
        </w:rPr>
        <w:t>Hvidegaard, S. M. and Forsberg, R. 2002: Sea-ice thickness from airborne laser altimetry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2B2606">
        <w:rPr>
          <w:rFonts w:asciiTheme="minorHAnsi" w:hAnsiTheme="minorHAnsi" w:cstheme="minorHAnsi"/>
          <w:sz w:val="22"/>
          <w:szCs w:val="22"/>
          <w:lang w:val="en-US" w:eastAsia="en-US"/>
        </w:rPr>
        <w:t>over the Ar</w:t>
      </w:r>
      <w:r w:rsidRPr="002B2606">
        <w:rPr>
          <w:rFonts w:asciiTheme="minorHAnsi" w:hAnsiTheme="minorHAnsi" w:cstheme="minorHAnsi"/>
          <w:sz w:val="22"/>
          <w:szCs w:val="22"/>
          <w:lang w:val="en-US" w:eastAsia="en-US"/>
        </w:rPr>
        <w:t>c</w:t>
      </w:r>
      <w:r w:rsidRPr="002B260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tic Ocean north of Greenland. </w:t>
      </w:r>
      <w:r w:rsidRPr="000F76AB">
        <w:rPr>
          <w:rFonts w:asciiTheme="minorHAnsi" w:hAnsiTheme="minorHAnsi" w:cstheme="minorHAnsi"/>
          <w:sz w:val="22"/>
          <w:szCs w:val="22"/>
          <w:lang w:val="en-US" w:eastAsia="en-US"/>
        </w:rPr>
        <w:t>Geophysical Research Letters, 29(20):1952, 2002</w:t>
      </w:r>
    </w:p>
    <w:sectPr w:rsidR="002B2606" w:rsidRPr="002B2606" w:rsidSect="00FC6BD8">
      <w:head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2240" w:right="1418" w:bottom="2041" w:left="1418" w:header="510" w:footer="1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143" w:rsidRDefault="000F6143">
      <w:r>
        <w:separator/>
      </w:r>
    </w:p>
  </w:endnote>
  <w:endnote w:type="continuationSeparator" w:id="0">
    <w:p w:rsidR="000F6143" w:rsidRDefault="000F6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6C7207">
    <w:pPr>
      <w:pStyle w:val="Foot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4F1760" wp14:editId="7B409CCE">
              <wp:simplePos x="0" y="0"/>
              <wp:positionH relativeFrom="page">
                <wp:posOffset>6293485</wp:posOffset>
              </wp:positionH>
              <wp:positionV relativeFrom="page">
                <wp:posOffset>9803765</wp:posOffset>
              </wp:positionV>
              <wp:extent cx="374015" cy="321945"/>
              <wp:effectExtent l="0" t="254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015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303" w:rsidRPr="00A241FB" w:rsidRDefault="00CD1303" w:rsidP="009F2E79">
                          <w:pPr>
                            <w:jc w:val="right"/>
                            <w:rPr>
                              <w:szCs w:val="20"/>
                            </w:rPr>
                          </w:pP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begin"/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instrText xml:space="preserve"> PAGE </w:instrText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separate"/>
                          </w:r>
                          <w:r w:rsidR="000D7ED6">
                            <w:rPr>
                              <w:rStyle w:val="PageNumber"/>
                              <w:noProof/>
                              <w:szCs w:val="20"/>
                            </w:rPr>
                            <w:t>7</w:t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7" type="#_x0000_t202" style="position:absolute;margin-left:495.55pt;margin-top:771.95pt;width:29.45pt;height:25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mrrgIAAKk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" filled="f" stroked="f">
              <v:textbox inset="0,0,0,0">
                <w:txbxContent>
                  <w:p w:rsidR="00CD1303" w:rsidRPr="00A241FB" w:rsidRDefault="00CD1303" w:rsidP="009F2E79">
                    <w:pPr>
                      <w:jc w:val="right"/>
                      <w:rPr>
                        <w:szCs w:val="20"/>
                      </w:rPr>
                    </w:pPr>
                    <w:r w:rsidRPr="00A241FB">
                      <w:rPr>
                        <w:rStyle w:val="PageNumber"/>
                        <w:szCs w:val="20"/>
                      </w:rPr>
                      <w:fldChar w:fldCharType="begin"/>
                    </w:r>
                    <w:r w:rsidRPr="00A241FB">
                      <w:rPr>
                        <w:rStyle w:val="PageNumber"/>
                        <w:szCs w:val="20"/>
                      </w:rPr>
                      <w:instrText xml:space="preserve"> PAGE </w:instrText>
                    </w:r>
                    <w:r w:rsidRPr="00A241FB">
                      <w:rPr>
                        <w:rStyle w:val="PageNumber"/>
                        <w:szCs w:val="20"/>
                      </w:rPr>
                      <w:fldChar w:fldCharType="separate"/>
                    </w:r>
                    <w:r w:rsidR="000D7ED6">
                      <w:rPr>
                        <w:rStyle w:val="PageNumber"/>
                        <w:noProof/>
                        <w:szCs w:val="20"/>
                      </w:rPr>
                      <w:t>7</w:t>
                    </w:r>
                    <w:r w:rsidRPr="00A241FB">
                      <w:rPr>
                        <w:rStyle w:val="PageNumber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85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tblLayout w:type="fixed"/>
      <w:tblCellMar>
        <w:left w:w="0" w:type="dxa"/>
        <w:right w:w="454" w:type="dxa"/>
      </w:tblCellMar>
      <w:tblLook w:val="01E0" w:firstRow="1" w:lastRow="1" w:firstColumn="1" w:lastColumn="1" w:noHBand="0" w:noVBand="0"/>
    </w:tblPr>
    <w:tblGrid>
      <w:gridCol w:w="2892"/>
      <w:gridCol w:w="2495"/>
      <w:gridCol w:w="1899"/>
      <w:gridCol w:w="1799"/>
    </w:tblGrid>
    <w:tr w:rsidR="00CD1303" w:rsidTr="00F22A72">
      <w:trPr>
        <w:trHeight w:val="737"/>
      </w:trPr>
      <w:tc>
        <w:tcPr>
          <w:tcW w:w="2892" w:type="dxa"/>
          <w:tcMar>
            <w:right w:w="0" w:type="dxa"/>
          </w:tcMar>
        </w:tcPr>
        <w:p w:rsidR="00CD1303" w:rsidRPr="006C7207" w:rsidRDefault="00CD1303" w:rsidP="00465595">
          <w:pPr>
            <w:pStyle w:val="Template-Afdeling"/>
            <w:rPr>
              <w:lang w:val="en-US"/>
            </w:rPr>
          </w:pPr>
        </w:p>
      </w:tc>
      <w:tc>
        <w:tcPr>
          <w:tcW w:w="2495" w:type="dxa"/>
        </w:tcPr>
        <w:p w:rsidR="00CD1303" w:rsidRDefault="00CD1303" w:rsidP="00465595">
          <w:pPr>
            <w:pStyle w:val="Template-Adresse"/>
          </w:pPr>
        </w:p>
      </w:tc>
      <w:tc>
        <w:tcPr>
          <w:tcW w:w="1899" w:type="dxa"/>
          <w:tcMar>
            <w:right w:w="227" w:type="dxa"/>
          </w:tcMar>
        </w:tcPr>
        <w:p w:rsidR="00CD1303" w:rsidRDefault="00CD1303" w:rsidP="00465595">
          <w:pPr>
            <w:pStyle w:val="Template-Adresse"/>
            <w:tabs>
              <w:tab w:val="clear" w:pos="397"/>
              <w:tab w:val="left" w:pos="394"/>
            </w:tabs>
          </w:pPr>
        </w:p>
      </w:tc>
      <w:tc>
        <w:tcPr>
          <w:tcW w:w="1799" w:type="dxa"/>
          <w:tcMar>
            <w:right w:w="0" w:type="dxa"/>
          </w:tcMar>
        </w:tcPr>
        <w:p w:rsidR="00CD1303" w:rsidRDefault="00CD1303" w:rsidP="00465595">
          <w:pPr>
            <w:pStyle w:val="Template-Adresse"/>
            <w:tabs>
              <w:tab w:val="clear" w:pos="397"/>
            </w:tabs>
            <w:jc w:val="right"/>
          </w:pPr>
          <w:bookmarkStart w:id="1" w:name="bmkADEmail"/>
          <w:bookmarkEnd w:id="1"/>
        </w:p>
      </w:tc>
    </w:tr>
    <w:tr w:rsidR="00CD1303" w:rsidTr="00F22A72">
      <w:tc>
        <w:tcPr>
          <w:tcW w:w="2892" w:type="dxa"/>
          <w:tcMar>
            <w:right w:w="0" w:type="dxa"/>
          </w:tcMar>
        </w:tcPr>
        <w:p w:rsidR="00CD1303" w:rsidRDefault="00CD1303" w:rsidP="00465595">
          <w:pPr>
            <w:pStyle w:val="Template-Adresse"/>
          </w:pPr>
        </w:p>
      </w:tc>
      <w:tc>
        <w:tcPr>
          <w:tcW w:w="2495" w:type="dxa"/>
        </w:tcPr>
        <w:p w:rsidR="00CD1303" w:rsidRDefault="00CD1303" w:rsidP="00465595">
          <w:pPr>
            <w:pStyle w:val="Template-Adresse"/>
          </w:pPr>
        </w:p>
      </w:tc>
      <w:tc>
        <w:tcPr>
          <w:tcW w:w="3698" w:type="dxa"/>
          <w:gridSpan w:val="2"/>
          <w:tcMar>
            <w:right w:w="0" w:type="dxa"/>
          </w:tcMar>
        </w:tcPr>
        <w:p w:rsidR="00CD1303" w:rsidRDefault="00CD1303" w:rsidP="0017186D">
          <w:pPr>
            <w:pStyle w:val="Template-Adresse"/>
            <w:tabs>
              <w:tab w:val="clear" w:pos="397"/>
            </w:tabs>
            <w:jc w:val="right"/>
          </w:pPr>
          <w:bookmarkStart w:id="2" w:name="bmkLangEmail"/>
          <w:bookmarkEnd w:id="2"/>
        </w:p>
      </w:tc>
    </w:tr>
  </w:tbl>
  <w:p w:rsidR="00CD1303" w:rsidRDefault="00CD13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143" w:rsidRDefault="000F6143">
      <w:r>
        <w:separator/>
      </w:r>
    </w:p>
  </w:footnote>
  <w:footnote w:type="continuationSeparator" w:id="0">
    <w:p w:rsidR="000F6143" w:rsidRDefault="000F61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6C7207">
    <w:pPr>
      <w:pStyle w:val="Header"/>
    </w:pPr>
    <w:r>
      <w:rPr>
        <w:noProof/>
        <w:lang w:val="da-DK"/>
      </w:rPr>
      <w:drawing>
        <wp:anchor distT="0" distB="0" distL="0" distR="0" simplePos="0" relativeHeight="251656192" behindDoc="0" locked="0" layoutInCell="1" allowOverlap="1" wp14:anchorId="2951B07F" wp14:editId="3DECBE58">
          <wp:simplePos x="0" y="0"/>
          <wp:positionH relativeFrom="page">
            <wp:posOffset>6289040</wp:posOffset>
          </wp:positionH>
          <wp:positionV relativeFrom="page">
            <wp:posOffset>575945</wp:posOffset>
          </wp:positionV>
          <wp:extent cx="408940" cy="591820"/>
          <wp:effectExtent l="0" t="0" r="0" b="0"/>
          <wp:wrapNone/>
          <wp:docPr id="16" name="logohide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hide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6523A9">
    <w:pPr>
      <w:pStyle w:val="Header"/>
    </w:pPr>
    <w:r>
      <w:rPr>
        <w:noProof/>
        <w:lang w:val="da-DK"/>
      </w:rPr>
      <w:drawing>
        <wp:anchor distT="0" distB="0" distL="0" distR="0" simplePos="0" relativeHeight="251657216" behindDoc="0" locked="0" layoutInCell="1" allowOverlap="1" wp14:anchorId="78CC905B" wp14:editId="5ACAE71F">
          <wp:simplePos x="0" y="0"/>
          <wp:positionH relativeFrom="page">
            <wp:posOffset>6340475</wp:posOffset>
          </wp:positionH>
          <wp:positionV relativeFrom="page">
            <wp:posOffset>455175</wp:posOffset>
          </wp:positionV>
          <wp:extent cx="408940" cy="591820"/>
          <wp:effectExtent l="0" t="0" r="0" b="0"/>
          <wp:wrapNone/>
          <wp:docPr id="22" name="logohide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hide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3F3D">
      <w:rPr>
        <w:noProof/>
        <w:lang w:val="da-DK"/>
      </w:rPr>
      <w:drawing>
        <wp:anchor distT="0" distB="0" distL="114300" distR="114300" simplePos="0" relativeHeight="251661312" behindDoc="0" locked="0" layoutInCell="1" allowOverlap="1" wp14:anchorId="3511780A" wp14:editId="7A36E10F">
          <wp:simplePos x="0" y="0"/>
          <wp:positionH relativeFrom="column">
            <wp:posOffset>-146050</wp:posOffset>
          </wp:positionH>
          <wp:positionV relativeFrom="paragraph">
            <wp:posOffset>22225</wp:posOffset>
          </wp:positionV>
          <wp:extent cx="1908810" cy="769620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TUSpaceLogo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810" cy="769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1B12ED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F4C67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934670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34A11FE"/>
    <w:multiLevelType w:val="hybridMultilevel"/>
    <w:tmpl w:val="F4C261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D67F52"/>
    <w:multiLevelType w:val="hybridMultilevel"/>
    <w:tmpl w:val="A49800B0"/>
    <w:lvl w:ilvl="0" w:tplc="040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312B00A3"/>
    <w:multiLevelType w:val="hybridMultilevel"/>
    <w:tmpl w:val="592E9A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25119"/>
    <w:multiLevelType w:val="hybridMultilevel"/>
    <w:tmpl w:val="DF16D4FC"/>
    <w:lvl w:ilvl="0" w:tplc="D17E5752">
      <w:start w:val="1"/>
      <w:numFmt w:val="bullet"/>
      <w:pStyle w:val="Normal-Punktliste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3"/>
        <w:szCs w:val="22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8F7E6C"/>
    <w:multiLevelType w:val="hybridMultilevel"/>
    <w:tmpl w:val="A276FB88"/>
    <w:lvl w:ilvl="0" w:tplc="1ADA6C4A">
      <w:start w:val="1"/>
      <w:numFmt w:val="decimal"/>
      <w:pStyle w:val="Normal-Talliste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1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07"/>
    <w:rsid w:val="00000235"/>
    <w:rsid w:val="00003294"/>
    <w:rsid w:val="00003A87"/>
    <w:rsid w:val="0000761D"/>
    <w:rsid w:val="00007AEA"/>
    <w:rsid w:val="000127B9"/>
    <w:rsid w:val="000213D4"/>
    <w:rsid w:val="00025275"/>
    <w:rsid w:val="000314D1"/>
    <w:rsid w:val="00031598"/>
    <w:rsid w:val="000369C4"/>
    <w:rsid w:val="00036E1B"/>
    <w:rsid w:val="000377DF"/>
    <w:rsid w:val="00037FAC"/>
    <w:rsid w:val="00040AE8"/>
    <w:rsid w:val="00046DFF"/>
    <w:rsid w:val="000523D4"/>
    <w:rsid w:val="00061E91"/>
    <w:rsid w:val="0006251A"/>
    <w:rsid w:val="00064146"/>
    <w:rsid w:val="0007078F"/>
    <w:rsid w:val="00073382"/>
    <w:rsid w:val="00074299"/>
    <w:rsid w:val="00087769"/>
    <w:rsid w:val="00093EAF"/>
    <w:rsid w:val="000A2A66"/>
    <w:rsid w:val="000A35DB"/>
    <w:rsid w:val="000C03D7"/>
    <w:rsid w:val="000C3F3D"/>
    <w:rsid w:val="000D023F"/>
    <w:rsid w:val="000D2B2C"/>
    <w:rsid w:val="000D4EA2"/>
    <w:rsid w:val="000D532C"/>
    <w:rsid w:val="000D54E1"/>
    <w:rsid w:val="000D7ED6"/>
    <w:rsid w:val="000E2D4A"/>
    <w:rsid w:val="000E78BC"/>
    <w:rsid w:val="000F4907"/>
    <w:rsid w:val="000F6143"/>
    <w:rsid w:val="000F76AB"/>
    <w:rsid w:val="001021C9"/>
    <w:rsid w:val="0010402C"/>
    <w:rsid w:val="0010754F"/>
    <w:rsid w:val="00110FD0"/>
    <w:rsid w:val="001110D5"/>
    <w:rsid w:val="00116B79"/>
    <w:rsid w:val="00120AD1"/>
    <w:rsid w:val="0012406E"/>
    <w:rsid w:val="001240E1"/>
    <w:rsid w:val="00127E9F"/>
    <w:rsid w:val="00134C88"/>
    <w:rsid w:val="001418A6"/>
    <w:rsid w:val="0014417B"/>
    <w:rsid w:val="00151EA9"/>
    <w:rsid w:val="00153C6F"/>
    <w:rsid w:val="00165E72"/>
    <w:rsid w:val="0017186D"/>
    <w:rsid w:val="00182A35"/>
    <w:rsid w:val="00184E7D"/>
    <w:rsid w:val="00186EAF"/>
    <w:rsid w:val="00196074"/>
    <w:rsid w:val="001A7256"/>
    <w:rsid w:val="001B20A8"/>
    <w:rsid w:val="001B229B"/>
    <w:rsid w:val="001B2A88"/>
    <w:rsid w:val="001B7277"/>
    <w:rsid w:val="001C0122"/>
    <w:rsid w:val="001C4704"/>
    <w:rsid w:val="001C47C5"/>
    <w:rsid w:val="001C4EC8"/>
    <w:rsid w:val="001D03BF"/>
    <w:rsid w:val="001D562B"/>
    <w:rsid w:val="001E70FE"/>
    <w:rsid w:val="001E7F92"/>
    <w:rsid w:val="001F4BC7"/>
    <w:rsid w:val="002019E2"/>
    <w:rsid w:val="002048F2"/>
    <w:rsid w:val="00214231"/>
    <w:rsid w:val="00224B8A"/>
    <w:rsid w:val="00226859"/>
    <w:rsid w:val="00226AA5"/>
    <w:rsid w:val="00233C2F"/>
    <w:rsid w:val="00233CC8"/>
    <w:rsid w:val="002368DE"/>
    <w:rsid w:val="00237BB1"/>
    <w:rsid w:val="00241388"/>
    <w:rsid w:val="00242400"/>
    <w:rsid w:val="002516BB"/>
    <w:rsid w:val="00251F34"/>
    <w:rsid w:val="0025444F"/>
    <w:rsid w:val="002727C8"/>
    <w:rsid w:val="002738A8"/>
    <w:rsid w:val="002765C7"/>
    <w:rsid w:val="00277E72"/>
    <w:rsid w:val="00284D6D"/>
    <w:rsid w:val="00286323"/>
    <w:rsid w:val="00286E2C"/>
    <w:rsid w:val="00287646"/>
    <w:rsid w:val="002876C3"/>
    <w:rsid w:val="002938D9"/>
    <w:rsid w:val="00294835"/>
    <w:rsid w:val="00295DDE"/>
    <w:rsid w:val="00296321"/>
    <w:rsid w:val="00297C22"/>
    <w:rsid w:val="002A2FC0"/>
    <w:rsid w:val="002A3244"/>
    <w:rsid w:val="002A32E2"/>
    <w:rsid w:val="002A33B6"/>
    <w:rsid w:val="002A3411"/>
    <w:rsid w:val="002A7302"/>
    <w:rsid w:val="002B1E6D"/>
    <w:rsid w:val="002B2606"/>
    <w:rsid w:val="002B3622"/>
    <w:rsid w:val="002C4B03"/>
    <w:rsid w:val="002C56E8"/>
    <w:rsid w:val="002D154C"/>
    <w:rsid w:val="002D4390"/>
    <w:rsid w:val="002D484E"/>
    <w:rsid w:val="002D522A"/>
    <w:rsid w:val="002E29A4"/>
    <w:rsid w:val="002E4E7E"/>
    <w:rsid w:val="002E5E1B"/>
    <w:rsid w:val="002F497D"/>
    <w:rsid w:val="00301E76"/>
    <w:rsid w:val="00302C95"/>
    <w:rsid w:val="0030355C"/>
    <w:rsid w:val="00307B1B"/>
    <w:rsid w:val="00310536"/>
    <w:rsid w:val="00310EF3"/>
    <w:rsid w:val="00313C0A"/>
    <w:rsid w:val="00320B6F"/>
    <w:rsid w:val="00322665"/>
    <w:rsid w:val="00327290"/>
    <w:rsid w:val="003277AE"/>
    <w:rsid w:val="00334256"/>
    <w:rsid w:val="00335846"/>
    <w:rsid w:val="00337FD5"/>
    <w:rsid w:val="00356BC0"/>
    <w:rsid w:val="00362B34"/>
    <w:rsid w:val="00366F37"/>
    <w:rsid w:val="00370E8C"/>
    <w:rsid w:val="0037253D"/>
    <w:rsid w:val="003749AC"/>
    <w:rsid w:val="00382E8D"/>
    <w:rsid w:val="00383AC9"/>
    <w:rsid w:val="00390327"/>
    <w:rsid w:val="00392A66"/>
    <w:rsid w:val="00392E10"/>
    <w:rsid w:val="003A164B"/>
    <w:rsid w:val="003A2D01"/>
    <w:rsid w:val="003A54D8"/>
    <w:rsid w:val="003A75A4"/>
    <w:rsid w:val="003B09C5"/>
    <w:rsid w:val="003B18FD"/>
    <w:rsid w:val="003B3112"/>
    <w:rsid w:val="003B3AC4"/>
    <w:rsid w:val="003B5C9F"/>
    <w:rsid w:val="003B731A"/>
    <w:rsid w:val="003C01E4"/>
    <w:rsid w:val="003C17D0"/>
    <w:rsid w:val="003E00DF"/>
    <w:rsid w:val="003E0CBF"/>
    <w:rsid w:val="003E3CD5"/>
    <w:rsid w:val="003E3EEC"/>
    <w:rsid w:val="003E7F01"/>
    <w:rsid w:val="003F09ED"/>
    <w:rsid w:val="003F0AFC"/>
    <w:rsid w:val="00401516"/>
    <w:rsid w:val="0041162C"/>
    <w:rsid w:val="00412FB8"/>
    <w:rsid w:val="00425BC7"/>
    <w:rsid w:val="0042603D"/>
    <w:rsid w:val="00427999"/>
    <w:rsid w:val="00432337"/>
    <w:rsid w:val="0043512E"/>
    <w:rsid w:val="00435B59"/>
    <w:rsid w:val="0043660E"/>
    <w:rsid w:val="0043706C"/>
    <w:rsid w:val="00440157"/>
    <w:rsid w:val="00445DE2"/>
    <w:rsid w:val="004479F0"/>
    <w:rsid w:val="00465595"/>
    <w:rsid w:val="00471103"/>
    <w:rsid w:val="00471D7A"/>
    <w:rsid w:val="00472155"/>
    <w:rsid w:val="00472164"/>
    <w:rsid w:val="00490219"/>
    <w:rsid w:val="004964B4"/>
    <w:rsid w:val="004A0D73"/>
    <w:rsid w:val="004A52ED"/>
    <w:rsid w:val="004A7791"/>
    <w:rsid w:val="004B2422"/>
    <w:rsid w:val="004B2A54"/>
    <w:rsid w:val="004B308A"/>
    <w:rsid w:val="004B37AC"/>
    <w:rsid w:val="004B73E7"/>
    <w:rsid w:val="004B740D"/>
    <w:rsid w:val="004C0C0B"/>
    <w:rsid w:val="004C0FBB"/>
    <w:rsid w:val="004C5CFD"/>
    <w:rsid w:val="004C75B5"/>
    <w:rsid w:val="004D0811"/>
    <w:rsid w:val="004D64C8"/>
    <w:rsid w:val="004D64F7"/>
    <w:rsid w:val="004E0BF6"/>
    <w:rsid w:val="004E5575"/>
    <w:rsid w:val="004E7F74"/>
    <w:rsid w:val="004F07EE"/>
    <w:rsid w:val="004F3DD3"/>
    <w:rsid w:val="004F6470"/>
    <w:rsid w:val="00504233"/>
    <w:rsid w:val="00506238"/>
    <w:rsid w:val="00510B9E"/>
    <w:rsid w:val="00511F06"/>
    <w:rsid w:val="00513D17"/>
    <w:rsid w:val="00513F11"/>
    <w:rsid w:val="00513FAA"/>
    <w:rsid w:val="005211D2"/>
    <w:rsid w:val="00522383"/>
    <w:rsid w:val="005269CE"/>
    <w:rsid w:val="00535DFC"/>
    <w:rsid w:val="00536B2E"/>
    <w:rsid w:val="00543BA8"/>
    <w:rsid w:val="00544663"/>
    <w:rsid w:val="005458F2"/>
    <w:rsid w:val="0055133E"/>
    <w:rsid w:val="00552B8D"/>
    <w:rsid w:val="00553120"/>
    <w:rsid w:val="00554F43"/>
    <w:rsid w:val="00555079"/>
    <w:rsid w:val="00555537"/>
    <w:rsid w:val="00555B18"/>
    <w:rsid w:val="00563272"/>
    <w:rsid w:val="00563D11"/>
    <w:rsid w:val="005668C1"/>
    <w:rsid w:val="00571F65"/>
    <w:rsid w:val="00573E18"/>
    <w:rsid w:val="00574182"/>
    <w:rsid w:val="00574833"/>
    <w:rsid w:val="005763FD"/>
    <w:rsid w:val="00580BF9"/>
    <w:rsid w:val="00584755"/>
    <w:rsid w:val="00585490"/>
    <w:rsid w:val="00586BD3"/>
    <w:rsid w:val="00590E46"/>
    <w:rsid w:val="00591DDC"/>
    <w:rsid w:val="00593B68"/>
    <w:rsid w:val="005943CA"/>
    <w:rsid w:val="0059504D"/>
    <w:rsid w:val="0059697C"/>
    <w:rsid w:val="005B50EB"/>
    <w:rsid w:val="005B7B08"/>
    <w:rsid w:val="005C76E6"/>
    <w:rsid w:val="005D4722"/>
    <w:rsid w:val="005D55C8"/>
    <w:rsid w:val="005E250D"/>
    <w:rsid w:val="005E6F82"/>
    <w:rsid w:val="00603609"/>
    <w:rsid w:val="006069D2"/>
    <w:rsid w:val="00607311"/>
    <w:rsid w:val="00614CDF"/>
    <w:rsid w:val="00615796"/>
    <w:rsid w:val="00625E59"/>
    <w:rsid w:val="0063009B"/>
    <w:rsid w:val="00630CBF"/>
    <w:rsid w:val="00635C94"/>
    <w:rsid w:val="00641005"/>
    <w:rsid w:val="00643338"/>
    <w:rsid w:val="006515EF"/>
    <w:rsid w:val="006523A9"/>
    <w:rsid w:val="00652F2F"/>
    <w:rsid w:val="00660A8E"/>
    <w:rsid w:val="00660AA3"/>
    <w:rsid w:val="00661634"/>
    <w:rsid w:val="00662E18"/>
    <w:rsid w:val="00663277"/>
    <w:rsid w:val="00663709"/>
    <w:rsid w:val="0066472A"/>
    <w:rsid w:val="0066624D"/>
    <w:rsid w:val="0066784A"/>
    <w:rsid w:val="00680026"/>
    <w:rsid w:val="00682828"/>
    <w:rsid w:val="00683182"/>
    <w:rsid w:val="00694C19"/>
    <w:rsid w:val="006969B7"/>
    <w:rsid w:val="006A1AB4"/>
    <w:rsid w:val="006A52A6"/>
    <w:rsid w:val="006A6353"/>
    <w:rsid w:val="006A64AF"/>
    <w:rsid w:val="006A70B4"/>
    <w:rsid w:val="006B4D2A"/>
    <w:rsid w:val="006C1E1C"/>
    <w:rsid w:val="006C223F"/>
    <w:rsid w:val="006C55D3"/>
    <w:rsid w:val="006C7207"/>
    <w:rsid w:val="006E479B"/>
    <w:rsid w:val="006E625B"/>
    <w:rsid w:val="006F174E"/>
    <w:rsid w:val="006F33D6"/>
    <w:rsid w:val="006F3CBF"/>
    <w:rsid w:val="006F5BE7"/>
    <w:rsid w:val="006F637A"/>
    <w:rsid w:val="006F72DE"/>
    <w:rsid w:val="00700270"/>
    <w:rsid w:val="0070262A"/>
    <w:rsid w:val="007134E1"/>
    <w:rsid w:val="0072127E"/>
    <w:rsid w:val="00721D55"/>
    <w:rsid w:val="0072311A"/>
    <w:rsid w:val="00732F9A"/>
    <w:rsid w:val="00734F3F"/>
    <w:rsid w:val="00737474"/>
    <w:rsid w:val="0074315C"/>
    <w:rsid w:val="00743AFA"/>
    <w:rsid w:val="00744E65"/>
    <w:rsid w:val="00747E80"/>
    <w:rsid w:val="007547EE"/>
    <w:rsid w:val="00760649"/>
    <w:rsid w:val="0076626D"/>
    <w:rsid w:val="00777557"/>
    <w:rsid w:val="00781183"/>
    <w:rsid w:val="00791129"/>
    <w:rsid w:val="00791E1C"/>
    <w:rsid w:val="007B2B32"/>
    <w:rsid w:val="007B37E6"/>
    <w:rsid w:val="007B3E65"/>
    <w:rsid w:val="007B4B1C"/>
    <w:rsid w:val="007C1338"/>
    <w:rsid w:val="007C3125"/>
    <w:rsid w:val="007D0D1B"/>
    <w:rsid w:val="007D11BB"/>
    <w:rsid w:val="007D2ABA"/>
    <w:rsid w:val="007D3322"/>
    <w:rsid w:val="007D5FCE"/>
    <w:rsid w:val="007E2F3B"/>
    <w:rsid w:val="007E597D"/>
    <w:rsid w:val="007F38C2"/>
    <w:rsid w:val="007F51BD"/>
    <w:rsid w:val="007F5B78"/>
    <w:rsid w:val="007F76E1"/>
    <w:rsid w:val="008033D0"/>
    <w:rsid w:val="00804541"/>
    <w:rsid w:val="00817B56"/>
    <w:rsid w:val="008217ED"/>
    <w:rsid w:val="00830E96"/>
    <w:rsid w:val="008313F9"/>
    <w:rsid w:val="00834D67"/>
    <w:rsid w:val="00835265"/>
    <w:rsid w:val="00842116"/>
    <w:rsid w:val="00842B23"/>
    <w:rsid w:val="00851088"/>
    <w:rsid w:val="00853CE6"/>
    <w:rsid w:val="00853D00"/>
    <w:rsid w:val="00855647"/>
    <w:rsid w:val="00875772"/>
    <w:rsid w:val="00881834"/>
    <w:rsid w:val="00892528"/>
    <w:rsid w:val="00895B90"/>
    <w:rsid w:val="008976D2"/>
    <w:rsid w:val="00897715"/>
    <w:rsid w:val="008A584A"/>
    <w:rsid w:val="008A7494"/>
    <w:rsid w:val="008B0190"/>
    <w:rsid w:val="008C5443"/>
    <w:rsid w:val="008C6102"/>
    <w:rsid w:val="008D0071"/>
    <w:rsid w:val="008D11C1"/>
    <w:rsid w:val="008D44D3"/>
    <w:rsid w:val="008D5C41"/>
    <w:rsid w:val="008D7922"/>
    <w:rsid w:val="008D7E8D"/>
    <w:rsid w:val="008E0948"/>
    <w:rsid w:val="008E3606"/>
    <w:rsid w:val="008E385E"/>
    <w:rsid w:val="008E55C1"/>
    <w:rsid w:val="008E61FD"/>
    <w:rsid w:val="008F038B"/>
    <w:rsid w:val="008F227C"/>
    <w:rsid w:val="008F4191"/>
    <w:rsid w:val="008F6B40"/>
    <w:rsid w:val="008F7EA3"/>
    <w:rsid w:val="00903248"/>
    <w:rsid w:val="00904741"/>
    <w:rsid w:val="00906714"/>
    <w:rsid w:val="00921797"/>
    <w:rsid w:val="00921A8F"/>
    <w:rsid w:val="009220C7"/>
    <w:rsid w:val="00922267"/>
    <w:rsid w:val="009231C1"/>
    <w:rsid w:val="00926A64"/>
    <w:rsid w:val="009315DB"/>
    <w:rsid w:val="00935614"/>
    <w:rsid w:val="0094184A"/>
    <w:rsid w:val="00942423"/>
    <w:rsid w:val="00947492"/>
    <w:rsid w:val="00974681"/>
    <w:rsid w:val="0098378C"/>
    <w:rsid w:val="009911F4"/>
    <w:rsid w:val="00992E78"/>
    <w:rsid w:val="009A32F0"/>
    <w:rsid w:val="009A43F5"/>
    <w:rsid w:val="009A620E"/>
    <w:rsid w:val="009B2C18"/>
    <w:rsid w:val="009B3B90"/>
    <w:rsid w:val="009B404A"/>
    <w:rsid w:val="009B5A52"/>
    <w:rsid w:val="009C0814"/>
    <w:rsid w:val="009C12A8"/>
    <w:rsid w:val="009C18EA"/>
    <w:rsid w:val="009C40FB"/>
    <w:rsid w:val="009C457C"/>
    <w:rsid w:val="009C6074"/>
    <w:rsid w:val="009D2C56"/>
    <w:rsid w:val="009D6663"/>
    <w:rsid w:val="009D6EB8"/>
    <w:rsid w:val="009E1B0A"/>
    <w:rsid w:val="009E2268"/>
    <w:rsid w:val="009E4120"/>
    <w:rsid w:val="009F17A3"/>
    <w:rsid w:val="009F2E79"/>
    <w:rsid w:val="009F431E"/>
    <w:rsid w:val="009F49ED"/>
    <w:rsid w:val="009F56D0"/>
    <w:rsid w:val="009F5F26"/>
    <w:rsid w:val="009F6B99"/>
    <w:rsid w:val="00A0031C"/>
    <w:rsid w:val="00A00EA5"/>
    <w:rsid w:val="00A049C2"/>
    <w:rsid w:val="00A06A92"/>
    <w:rsid w:val="00A13EE1"/>
    <w:rsid w:val="00A1492E"/>
    <w:rsid w:val="00A3116B"/>
    <w:rsid w:val="00A33993"/>
    <w:rsid w:val="00A34212"/>
    <w:rsid w:val="00A3508B"/>
    <w:rsid w:val="00A36F24"/>
    <w:rsid w:val="00A45430"/>
    <w:rsid w:val="00A508B9"/>
    <w:rsid w:val="00A6460A"/>
    <w:rsid w:val="00A6613D"/>
    <w:rsid w:val="00A67A6A"/>
    <w:rsid w:val="00A67B1B"/>
    <w:rsid w:val="00A7175F"/>
    <w:rsid w:val="00A7794C"/>
    <w:rsid w:val="00A8021C"/>
    <w:rsid w:val="00A8356C"/>
    <w:rsid w:val="00A918A4"/>
    <w:rsid w:val="00A9190C"/>
    <w:rsid w:val="00A92B50"/>
    <w:rsid w:val="00A93833"/>
    <w:rsid w:val="00A93B14"/>
    <w:rsid w:val="00A959C4"/>
    <w:rsid w:val="00A97A22"/>
    <w:rsid w:val="00AA1DDD"/>
    <w:rsid w:val="00AA2E9C"/>
    <w:rsid w:val="00AB1B20"/>
    <w:rsid w:val="00AB4E4B"/>
    <w:rsid w:val="00AB6922"/>
    <w:rsid w:val="00AC06E4"/>
    <w:rsid w:val="00AC2936"/>
    <w:rsid w:val="00AD0D7D"/>
    <w:rsid w:val="00AD26C1"/>
    <w:rsid w:val="00AD4AE7"/>
    <w:rsid w:val="00AD696E"/>
    <w:rsid w:val="00AD71CB"/>
    <w:rsid w:val="00AE192B"/>
    <w:rsid w:val="00AE5563"/>
    <w:rsid w:val="00AE640D"/>
    <w:rsid w:val="00AF05BB"/>
    <w:rsid w:val="00AF1221"/>
    <w:rsid w:val="00AF3827"/>
    <w:rsid w:val="00AF7184"/>
    <w:rsid w:val="00B02962"/>
    <w:rsid w:val="00B0426E"/>
    <w:rsid w:val="00B108E9"/>
    <w:rsid w:val="00B1285C"/>
    <w:rsid w:val="00B16CB9"/>
    <w:rsid w:val="00B237AD"/>
    <w:rsid w:val="00B2454B"/>
    <w:rsid w:val="00B3143A"/>
    <w:rsid w:val="00B31D99"/>
    <w:rsid w:val="00B36A34"/>
    <w:rsid w:val="00B400D6"/>
    <w:rsid w:val="00B447FA"/>
    <w:rsid w:val="00B5176F"/>
    <w:rsid w:val="00B53E16"/>
    <w:rsid w:val="00B54653"/>
    <w:rsid w:val="00B612CC"/>
    <w:rsid w:val="00B6189B"/>
    <w:rsid w:val="00B6285E"/>
    <w:rsid w:val="00B654F6"/>
    <w:rsid w:val="00B6589F"/>
    <w:rsid w:val="00B71429"/>
    <w:rsid w:val="00B716B5"/>
    <w:rsid w:val="00B72EF8"/>
    <w:rsid w:val="00B742A2"/>
    <w:rsid w:val="00B75A46"/>
    <w:rsid w:val="00B811D6"/>
    <w:rsid w:val="00B8125B"/>
    <w:rsid w:val="00B83A84"/>
    <w:rsid w:val="00B85A43"/>
    <w:rsid w:val="00B85CF0"/>
    <w:rsid w:val="00B8710E"/>
    <w:rsid w:val="00B95BE5"/>
    <w:rsid w:val="00B96CEF"/>
    <w:rsid w:val="00B973C5"/>
    <w:rsid w:val="00B97769"/>
    <w:rsid w:val="00BA1408"/>
    <w:rsid w:val="00BA234E"/>
    <w:rsid w:val="00BA2B97"/>
    <w:rsid w:val="00BA36B6"/>
    <w:rsid w:val="00BA5738"/>
    <w:rsid w:val="00BB25D0"/>
    <w:rsid w:val="00BC1539"/>
    <w:rsid w:val="00BC2F52"/>
    <w:rsid w:val="00BC4246"/>
    <w:rsid w:val="00BC51C6"/>
    <w:rsid w:val="00BC68AF"/>
    <w:rsid w:val="00BD089D"/>
    <w:rsid w:val="00BD091E"/>
    <w:rsid w:val="00BD558D"/>
    <w:rsid w:val="00BD5789"/>
    <w:rsid w:val="00BD64D9"/>
    <w:rsid w:val="00BD7AF6"/>
    <w:rsid w:val="00BE24AD"/>
    <w:rsid w:val="00BF1DFB"/>
    <w:rsid w:val="00BF1E21"/>
    <w:rsid w:val="00C05879"/>
    <w:rsid w:val="00C10043"/>
    <w:rsid w:val="00C119FB"/>
    <w:rsid w:val="00C14D2E"/>
    <w:rsid w:val="00C151AE"/>
    <w:rsid w:val="00C20AA3"/>
    <w:rsid w:val="00C20E4F"/>
    <w:rsid w:val="00C23C66"/>
    <w:rsid w:val="00C23F63"/>
    <w:rsid w:val="00C24937"/>
    <w:rsid w:val="00C304EA"/>
    <w:rsid w:val="00C37BE7"/>
    <w:rsid w:val="00C42448"/>
    <w:rsid w:val="00C43664"/>
    <w:rsid w:val="00C44D12"/>
    <w:rsid w:val="00C45078"/>
    <w:rsid w:val="00C511FE"/>
    <w:rsid w:val="00C53D18"/>
    <w:rsid w:val="00C545C5"/>
    <w:rsid w:val="00C54E54"/>
    <w:rsid w:val="00C62BE6"/>
    <w:rsid w:val="00C62F64"/>
    <w:rsid w:val="00C67126"/>
    <w:rsid w:val="00C7689A"/>
    <w:rsid w:val="00C83759"/>
    <w:rsid w:val="00C93021"/>
    <w:rsid w:val="00C93CF5"/>
    <w:rsid w:val="00C941A3"/>
    <w:rsid w:val="00CA0D37"/>
    <w:rsid w:val="00CA13AE"/>
    <w:rsid w:val="00CA55BC"/>
    <w:rsid w:val="00CB10B3"/>
    <w:rsid w:val="00CB4B79"/>
    <w:rsid w:val="00CC56C4"/>
    <w:rsid w:val="00CD1303"/>
    <w:rsid w:val="00CD1D30"/>
    <w:rsid w:val="00CD1FE0"/>
    <w:rsid w:val="00CD526F"/>
    <w:rsid w:val="00CD5F1E"/>
    <w:rsid w:val="00CD7D0F"/>
    <w:rsid w:val="00CE1ED1"/>
    <w:rsid w:val="00CF05C6"/>
    <w:rsid w:val="00CF0850"/>
    <w:rsid w:val="00CF29A5"/>
    <w:rsid w:val="00CF3073"/>
    <w:rsid w:val="00CF4E2C"/>
    <w:rsid w:val="00D03AE4"/>
    <w:rsid w:val="00D06098"/>
    <w:rsid w:val="00D06D7B"/>
    <w:rsid w:val="00D15A67"/>
    <w:rsid w:val="00D238F5"/>
    <w:rsid w:val="00D23CC7"/>
    <w:rsid w:val="00D35555"/>
    <w:rsid w:val="00D37CCA"/>
    <w:rsid w:val="00D44021"/>
    <w:rsid w:val="00D444CE"/>
    <w:rsid w:val="00D5067D"/>
    <w:rsid w:val="00D54DC6"/>
    <w:rsid w:val="00D6064F"/>
    <w:rsid w:val="00D649E4"/>
    <w:rsid w:val="00D702DE"/>
    <w:rsid w:val="00D72B94"/>
    <w:rsid w:val="00D7517F"/>
    <w:rsid w:val="00D75469"/>
    <w:rsid w:val="00D761AD"/>
    <w:rsid w:val="00D815AC"/>
    <w:rsid w:val="00D91499"/>
    <w:rsid w:val="00D9296D"/>
    <w:rsid w:val="00D92992"/>
    <w:rsid w:val="00D9438F"/>
    <w:rsid w:val="00D962C4"/>
    <w:rsid w:val="00D97F3C"/>
    <w:rsid w:val="00DB104A"/>
    <w:rsid w:val="00DB38B6"/>
    <w:rsid w:val="00DC1F93"/>
    <w:rsid w:val="00DC4B15"/>
    <w:rsid w:val="00DC5D44"/>
    <w:rsid w:val="00DC6937"/>
    <w:rsid w:val="00DD0AD9"/>
    <w:rsid w:val="00DD2980"/>
    <w:rsid w:val="00DD5943"/>
    <w:rsid w:val="00DE2175"/>
    <w:rsid w:val="00DE44DB"/>
    <w:rsid w:val="00DE59FC"/>
    <w:rsid w:val="00DE7D90"/>
    <w:rsid w:val="00DF16B2"/>
    <w:rsid w:val="00E14757"/>
    <w:rsid w:val="00E15ACE"/>
    <w:rsid w:val="00E15DA0"/>
    <w:rsid w:val="00E17B44"/>
    <w:rsid w:val="00E278B3"/>
    <w:rsid w:val="00E301B0"/>
    <w:rsid w:val="00E3407D"/>
    <w:rsid w:val="00E34084"/>
    <w:rsid w:val="00E3409C"/>
    <w:rsid w:val="00E347AB"/>
    <w:rsid w:val="00E373A2"/>
    <w:rsid w:val="00E37CCE"/>
    <w:rsid w:val="00E462F2"/>
    <w:rsid w:val="00E47688"/>
    <w:rsid w:val="00E5108D"/>
    <w:rsid w:val="00E55382"/>
    <w:rsid w:val="00E55BD8"/>
    <w:rsid w:val="00E57AC4"/>
    <w:rsid w:val="00E61903"/>
    <w:rsid w:val="00E64BE5"/>
    <w:rsid w:val="00E65F79"/>
    <w:rsid w:val="00E72FD4"/>
    <w:rsid w:val="00E757A8"/>
    <w:rsid w:val="00E76B08"/>
    <w:rsid w:val="00E77A53"/>
    <w:rsid w:val="00E85679"/>
    <w:rsid w:val="00E93078"/>
    <w:rsid w:val="00E9443B"/>
    <w:rsid w:val="00E96DF8"/>
    <w:rsid w:val="00EA0640"/>
    <w:rsid w:val="00EA30AF"/>
    <w:rsid w:val="00EA5AE3"/>
    <w:rsid w:val="00EA6639"/>
    <w:rsid w:val="00EB0187"/>
    <w:rsid w:val="00EC0EF2"/>
    <w:rsid w:val="00EC3365"/>
    <w:rsid w:val="00EC4AE6"/>
    <w:rsid w:val="00EC7A2E"/>
    <w:rsid w:val="00ED07D5"/>
    <w:rsid w:val="00ED0C29"/>
    <w:rsid w:val="00ED39FD"/>
    <w:rsid w:val="00ED4A62"/>
    <w:rsid w:val="00EE5C81"/>
    <w:rsid w:val="00F0053B"/>
    <w:rsid w:val="00F07355"/>
    <w:rsid w:val="00F07AEB"/>
    <w:rsid w:val="00F10F07"/>
    <w:rsid w:val="00F132A5"/>
    <w:rsid w:val="00F14116"/>
    <w:rsid w:val="00F15B9F"/>
    <w:rsid w:val="00F22A72"/>
    <w:rsid w:val="00F258AF"/>
    <w:rsid w:val="00F309CE"/>
    <w:rsid w:val="00F31657"/>
    <w:rsid w:val="00F347BE"/>
    <w:rsid w:val="00F46FC5"/>
    <w:rsid w:val="00F562FD"/>
    <w:rsid w:val="00F61D4B"/>
    <w:rsid w:val="00F63735"/>
    <w:rsid w:val="00F64E91"/>
    <w:rsid w:val="00F6590A"/>
    <w:rsid w:val="00F66047"/>
    <w:rsid w:val="00F709F6"/>
    <w:rsid w:val="00F72B6C"/>
    <w:rsid w:val="00F73901"/>
    <w:rsid w:val="00F83D69"/>
    <w:rsid w:val="00F843B4"/>
    <w:rsid w:val="00F9135B"/>
    <w:rsid w:val="00F92A69"/>
    <w:rsid w:val="00F973CB"/>
    <w:rsid w:val="00FA565F"/>
    <w:rsid w:val="00FA7C74"/>
    <w:rsid w:val="00FB3613"/>
    <w:rsid w:val="00FB514F"/>
    <w:rsid w:val="00FB57C2"/>
    <w:rsid w:val="00FC32C4"/>
    <w:rsid w:val="00FC51F3"/>
    <w:rsid w:val="00FC5A8E"/>
    <w:rsid w:val="00FC6BD8"/>
    <w:rsid w:val="00FC7806"/>
    <w:rsid w:val="00FC79B1"/>
    <w:rsid w:val="00FD2F29"/>
    <w:rsid w:val="00FD41D7"/>
    <w:rsid w:val="00FD591D"/>
    <w:rsid w:val="00FD5A69"/>
    <w:rsid w:val="00FE6670"/>
    <w:rsid w:val="00FE68EC"/>
    <w:rsid w:val="00FF0436"/>
    <w:rsid w:val="00FF0830"/>
    <w:rsid w:val="00FF4053"/>
    <w:rsid w:val="00FF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267"/>
    <w:pPr>
      <w:spacing w:line="280" w:lineRule="atLeast"/>
    </w:pPr>
    <w:rPr>
      <w:rFonts w:ascii="Arial" w:hAnsi="Arial"/>
      <w:szCs w:val="24"/>
      <w:lang w:val="en-GB" w:eastAsia="da-DK"/>
    </w:rPr>
  </w:style>
  <w:style w:type="paragraph" w:styleId="Heading1">
    <w:name w:val="heading 1"/>
    <w:basedOn w:val="Normal"/>
    <w:next w:val="Normal"/>
    <w:qFormat/>
    <w:rsid w:val="00E64BE5"/>
    <w:pPr>
      <w:keepNext/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E64BE5"/>
    <w:pPr>
      <w:keepNext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E64BE5"/>
    <w:pPr>
      <w:keepNext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E64BE5"/>
    <w:pPr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E64BE5"/>
    <w:p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E64BE5"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E64BE5"/>
    <w:p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E64BE5"/>
    <w:pPr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E64BE5"/>
    <w:pPr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C4AE6"/>
    <w:rPr>
      <w:rFonts w:ascii="Times New Roman" w:hAnsi="Times New Roman"/>
      <w:color w:val="auto"/>
      <w:u w:val="none"/>
    </w:rPr>
  </w:style>
  <w:style w:type="character" w:styleId="FollowedHyperlink">
    <w:name w:val="FollowedHyperlink"/>
    <w:basedOn w:val="DefaultParagraphFont"/>
    <w:semiHidden/>
    <w:rsid w:val="00EC4AE6"/>
    <w:rPr>
      <w:rFonts w:ascii="Verdana" w:hAnsi="Verdana"/>
      <w:color w:val="auto"/>
      <w:u w:val="none"/>
    </w:rPr>
  </w:style>
  <w:style w:type="paragraph" w:styleId="Header">
    <w:name w:val="header"/>
    <w:basedOn w:val="Normal"/>
    <w:rsid w:val="00922267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553120"/>
    <w:pPr>
      <w:tabs>
        <w:tab w:val="center" w:pos="4819"/>
        <w:tab w:val="right" w:pos="9638"/>
      </w:tabs>
    </w:pPr>
    <w:rPr>
      <w:sz w:val="16"/>
    </w:rPr>
  </w:style>
  <w:style w:type="table" w:styleId="TableGrid">
    <w:name w:val="Table Grid"/>
    <w:basedOn w:val="TableNormal"/>
    <w:rsid w:val="00922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">
    <w:name w:val="Template"/>
    <w:rsid w:val="002938D9"/>
    <w:pPr>
      <w:spacing w:line="240" w:lineRule="atLeast"/>
    </w:pPr>
    <w:rPr>
      <w:rFonts w:ascii="Arial" w:hAnsi="Arial"/>
      <w:noProof/>
      <w:sz w:val="16"/>
      <w:szCs w:val="24"/>
      <w:lang w:val="da-DK" w:eastAsia="da-DK"/>
    </w:rPr>
  </w:style>
  <w:style w:type="paragraph" w:customStyle="1" w:styleId="Template-Adresse">
    <w:name w:val="Template - Adresse"/>
    <w:basedOn w:val="Template"/>
    <w:rsid w:val="00FC5A8E"/>
    <w:pPr>
      <w:tabs>
        <w:tab w:val="left" w:pos="397"/>
      </w:tabs>
    </w:pPr>
  </w:style>
  <w:style w:type="paragraph" w:customStyle="1" w:styleId="Template-Afdeling">
    <w:name w:val="Template - Afdeling"/>
    <w:basedOn w:val="Template"/>
    <w:rsid w:val="000369C4"/>
    <w:rPr>
      <w:b/>
    </w:rPr>
  </w:style>
  <w:style w:type="paragraph" w:customStyle="1" w:styleId="Template-CVR">
    <w:name w:val="Template - CVR"/>
    <w:basedOn w:val="Template"/>
    <w:rsid w:val="000369C4"/>
    <w:rPr>
      <w:color w:val="707173"/>
      <w:sz w:val="12"/>
    </w:rPr>
  </w:style>
  <w:style w:type="paragraph" w:customStyle="1" w:styleId="Normal-Afsendertitel">
    <w:name w:val="Normal - Afsender titel"/>
    <w:basedOn w:val="Normal"/>
    <w:rsid w:val="001240E1"/>
    <w:rPr>
      <w:i/>
    </w:rPr>
  </w:style>
  <w:style w:type="paragraph" w:styleId="Caption">
    <w:name w:val="caption"/>
    <w:basedOn w:val="Normal"/>
    <w:next w:val="Normal"/>
    <w:qFormat/>
    <w:rsid w:val="00E64BE5"/>
    <w:rPr>
      <w:b/>
      <w:bCs/>
      <w:sz w:val="18"/>
      <w:szCs w:val="20"/>
    </w:rPr>
  </w:style>
  <w:style w:type="character" w:styleId="EndnoteReference">
    <w:name w:val="end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EndnoteText">
    <w:name w:val="end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character" w:styleId="FootnoteReference">
    <w:name w:val="foot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FootnoteText">
    <w:name w:val="foot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paragraph" w:customStyle="1" w:styleId="Normal-Info">
    <w:name w:val="Normal - Info"/>
    <w:basedOn w:val="Normal"/>
    <w:rsid w:val="00881834"/>
    <w:pPr>
      <w:jc w:val="right"/>
    </w:pPr>
  </w:style>
  <w:style w:type="character" w:styleId="PageNumber">
    <w:name w:val="page number"/>
    <w:basedOn w:val="DefaultParagraphFont"/>
    <w:rsid w:val="00881834"/>
    <w:rPr>
      <w:rFonts w:ascii="Arial" w:hAnsi="Arial"/>
    </w:rPr>
  </w:style>
  <w:style w:type="paragraph" w:customStyle="1" w:styleId="Normal-Overskrift">
    <w:name w:val="Normal - Overskrift"/>
    <w:basedOn w:val="Normal"/>
    <w:next w:val="Normal"/>
    <w:rsid w:val="00CA55BC"/>
    <w:rPr>
      <w:b/>
    </w:rPr>
  </w:style>
  <w:style w:type="paragraph" w:customStyle="1" w:styleId="Default">
    <w:name w:val="Default"/>
    <w:rsid w:val="00CB4B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a-DK" w:eastAsia="da-DK"/>
    </w:rPr>
  </w:style>
  <w:style w:type="paragraph" w:customStyle="1" w:styleId="Template-Doknavn">
    <w:name w:val="Template - Dok navn"/>
    <w:basedOn w:val="Template"/>
    <w:rsid w:val="00853CE6"/>
    <w:pPr>
      <w:spacing w:line="280" w:lineRule="atLeast"/>
    </w:pPr>
    <w:rPr>
      <w:b/>
      <w:caps/>
      <w:sz w:val="28"/>
    </w:rPr>
  </w:style>
  <w:style w:type="paragraph" w:customStyle="1" w:styleId="Normal-Udvalg">
    <w:name w:val="Normal - Udvalg"/>
    <w:basedOn w:val="Normal"/>
    <w:next w:val="Normal-BillagDagsorden"/>
    <w:rsid w:val="00435B59"/>
    <w:rPr>
      <w:b/>
      <w:sz w:val="24"/>
    </w:rPr>
  </w:style>
  <w:style w:type="paragraph" w:customStyle="1" w:styleId="Normal-BillagDagsorden">
    <w:name w:val="Normal - Billag/Dagsorden"/>
    <w:basedOn w:val="Normal-Udvalg"/>
    <w:next w:val="Normal"/>
    <w:rsid w:val="00435B59"/>
    <w:rPr>
      <w:sz w:val="20"/>
    </w:rPr>
  </w:style>
  <w:style w:type="paragraph" w:customStyle="1" w:styleId="Normal-Tilstedefravrende">
    <w:name w:val="Normal - Tilstede/fraværende"/>
    <w:basedOn w:val="Normal"/>
    <w:next w:val="Normal"/>
    <w:rsid w:val="000A2A66"/>
    <w:rPr>
      <w:b/>
      <w:sz w:val="18"/>
    </w:rPr>
  </w:style>
  <w:style w:type="paragraph" w:customStyle="1" w:styleId="Normal-Punktliste">
    <w:name w:val="Normal - Punktliste"/>
    <w:basedOn w:val="Normal"/>
    <w:rsid w:val="00C941A3"/>
    <w:pPr>
      <w:numPr>
        <w:numId w:val="4"/>
      </w:numPr>
    </w:pPr>
  </w:style>
  <w:style w:type="paragraph" w:customStyle="1" w:styleId="Normal-Talliste">
    <w:name w:val="Normal - Talliste"/>
    <w:basedOn w:val="Normal"/>
    <w:rsid w:val="00C941A3"/>
    <w:pPr>
      <w:numPr>
        <w:numId w:val="5"/>
      </w:numPr>
    </w:pPr>
  </w:style>
  <w:style w:type="paragraph" w:customStyle="1" w:styleId="Template-FortroligtInternt">
    <w:name w:val="Template - Fortroligt/Internt"/>
    <w:basedOn w:val="Template"/>
    <w:rsid w:val="00935614"/>
    <w:rPr>
      <w:b/>
      <w:caps/>
      <w:sz w:val="28"/>
    </w:rPr>
  </w:style>
  <w:style w:type="paragraph" w:styleId="BalloonText">
    <w:name w:val="Balloon Text"/>
    <w:basedOn w:val="Normal"/>
    <w:link w:val="BalloonTextChar"/>
    <w:rsid w:val="00DE44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44DB"/>
    <w:rPr>
      <w:rFonts w:ascii="Tahoma" w:hAnsi="Tahoma" w:cs="Tahoma"/>
      <w:sz w:val="16"/>
      <w:szCs w:val="16"/>
      <w:lang w:val="en-GB" w:eastAsia="da-DK"/>
    </w:rPr>
  </w:style>
  <w:style w:type="paragraph" w:styleId="ListParagraph">
    <w:name w:val="List Paragraph"/>
    <w:basedOn w:val="Normal"/>
    <w:uiPriority w:val="34"/>
    <w:qFormat/>
    <w:rsid w:val="00B811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267"/>
    <w:pPr>
      <w:spacing w:line="280" w:lineRule="atLeast"/>
    </w:pPr>
    <w:rPr>
      <w:rFonts w:ascii="Arial" w:hAnsi="Arial"/>
      <w:szCs w:val="24"/>
      <w:lang w:val="en-GB" w:eastAsia="da-DK"/>
    </w:rPr>
  </w:style>
  <w:style w:type="paragraph" w:styleId="Heading1">
    <w:name w:val="heading 1"/>
    <w:basedOn w:val="Normal"/>
    <w:next w:val="Normal"/>
    <w:qFormat/>
    <w:rsid w:val="00E64BE5"/>
    <w:pPr>
      <w:keepNext/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E64BE5"/>
    <w:pPr>
      <w:keepNext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E64BE5"/>
    <w:pPr>
      <w:keepNext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E64BE5"/>
    <w:pPr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E64BE5"/>
    <w:p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E64BE5"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E64BE5"/>
    <w:p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E64BE5"/>
    <w:pPr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E64BE5"/>
    <w:pPr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C4AE6"/>
    <w:rPr>
      <w:rFonts w:ascii="Times New Roman" w:hAnsi="Times New Roman"/>
      <w:color w:val="auto"/>
      <w:u w:val="none"/>
    </w:rPr>
  </w:style>
  <w:style w:type="character" w:styleId="FollowedHyperlink">
    <w:name w:val="FollowedHyperlink"/>
    <w:basedOn w:val="DefaultParagraphFont"/>
    <w:semiHidden/>
    <w:rsid w:val="00EC4AE6"/>
    <w:rPr>
      <w:rFonts w:ascii="Verdana" w:hAnsi="Verdana"/>
      <w:color w:val="auto"/>
      <w:u w:val="none"/>
    </w:rPr>
  </w:style>
  <w:style w:type="paragraph" w:styleId="Header">
    <w:name w:val="header"/>
    <w:basedOn w:val="Normal"/>
    <w:rsid w:val="00922267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553120"/>
    <w:pPr>
      <w:tabs>
        <w:tab w:val="center" w:pos="4819"/>
        <w:tab w:val="right" w:pos="9638"/>
      </w:tabs>
    </w:pPr>
    <w:rPr>
      <w:sz w:val="16"/>
    </w:rPr>
  </w:style>
  <w:style w:type="table" w:styleId="TableGrid">
    <w:name w:val="Table Grid"/>
    <w:basedOn w:val="TableNormal"/>
    <w:rsid w:val="00922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">
    <w:name w:val="Template"/>
    <w:rsid w:val="002938D9"/>
    <w:pPr>
      <w:spacing w:line="240" w:lineRule="atLeast"/>
    </w:pPr>
    <w:rPr>
      <w:rFonts w:ascii="Arial" w:hAnsi="Arial"/>
      <w:noProof/>
      <w:sz w:val="16"/>
      <w:szCs w:val="24"/>
      <w:lang w:val="da-DK" w:eastAsia="da-DK"/>
    </w:rPr>
  </w:style>
  <w:style w:type="paragraph" w:customStyle="1" w:styleId="Template-Adresse">
    <w:name w:val="Template - Adresse"/>
    <w:basedOn w:val="Template"/>
    <w:rsid w:val="00FC5A8E"/>
    <w:pPr>
      <w:tabs>
        <w:tab w:val="left" w:pos="397"/>
      </w:tabs>
    </w:pPr>
  </w:style>
  <w:style w:type="paragraph" w:customStyle="1" w:styleId="Template-Afdeling">
    <w:name w:val="Template - Afdeling"/>
    <w:basedOn w:val="Template"/>
    <w:rsid w:val="000369C4"/>
    <w:rPr>
      <w:b/>
    </w:rPr>
  </w:style>
  <w:style w:type="paragraph" w:customStyle="1" w:styleId="Template-CVR">
    <w:name w:val="Template - CVR"/>
    <w:basedOn w:val="Template"/>
    <w:rsid w:val="000369C4"/>
    <w:rPr>
      <w:color w:val="707173"/>
      <w:sz w:val="12"/>
    </w:rPr>
  </w:style>
  <w:style w:type="paragraph" w:customStyle="1" w:styleId="Normal-Afsendertitel">
    <w:name w:val="Normal - Afsender titel"/>
    <w:basedOn w:val="Normal"/>
    <w:rsid w:val="001240E1"/>
    <w:rPr>
      <w:i/>
    </w:rPr>
  </w:style>
  <w:style w:type="paragraph" w:styleId="Caption">
    <w:name w:val="caption"/>
    <w:basedOn w:val="Normal"/>
    <w:next w:val="Normal"/>
    <w:qFormat/>
    <w:rsid w:val="00E64BE5"/>
    <w:rPr>
      <w:b/>
      <w:bCs/>
      <w:sz w:val="18"/>
      <w:szCs w:val="20"/>
    </w:rPr>
  </w:style>
  <w:style w:type="character" w:styleId="EndnoteReference">
    <w:name w:val="end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EndnoteText">
    <w:name w:val="end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character" w:styleId="FootnoteReference">
    <w:name w:val="foot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FootnoteText">
    <w:name w:val="foot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paragraph" w:customStyle="1" w:styleId="Normal-Info">
    <w:name w:val="Normal - Info"/>
    <w:basedOn w:val="Normal"/>
    <w:rsid w:val="00881834"/>
    <w:pPr>
      <w:jc w:val="right"/>
    </w:pPr>
  </w:style>
  <w:style w:type="character" w:styleId="PageNumber">
    <w:name w:val="page number"/>
    <w:basedOn w:val="DefaultParagraphFont"/>
    <w:rsid w:val="00881834"/>
    <w:rPr>
      <w:rFonts w:ascii="Arial" w:hAnsi="Arial"/>
    </w:rPr>
  </w:style>
  <w:style w:type="paragraph" w:customStyle="1" w:styleId="Normal-Overskrift">
    <w:name w:val="Normal - Overskrift"/>
    <w:basedOn w:val="Normal"/>
    <w:next w:val="Normal"/>
    <w:rsid w:val="00CA55BC"/>
    <w:rPr>
      <w:b/>
    </w:rPr>
  </w:style>
  <w:style w:type="paragraph" w:customStyle="1" w:styleId="Default">
    <w:name w:val="Default"/>
    <w:rsid w:val="00CB4B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a-DK" w:eastAsia="da-DK"/>
    </w:rPr>
  </w:style>
  <w:style w:type="paragraph" w:customStyle="1" w:styleId="Template-Doknavn">
    <w:name w:val="Template - Dok navn"/>
    <w:basedOn w:val="Template"/>
    <w:rsid w:val="00853CE6"/>
    <w:pPr>
      <w:spacing w:line="280" w:lineRule="atLeast"/>
    </w:pPr>
    <w:rPr>
      <w:b/>
      <w:caps/>
      <w:sz w:val="28"/>
    </w:rPr>
  </w:style>
  <w:style w:type="paragraph" w:customStyle="1" w:styleId="Normal-Udvalg">
    <w:name w:val="Normal - Udvalg"/>
    <w:basedOn w:val="Normal"/>
    <w:next w:val="Normal-BillagDagsorden"/>
    <w:rsid w:val="00435B59"/>
    <w:rPr>
      <w:b/>
      <w:sz w:val="24"/>
    </w:rPr>
  </w:style>
  <w:style w:type="paragraph" w:customStyle="1" w:styleId="Normal-BillagDagsorden">
    <w:name w:val="Normal - Billag/Dagsorden"/>
    <w:basedOn w:val="Normal-Udvalg"/>
    <w:next w:val="Normal"/>
    <w:rsid w:val="00435B59"/>
    <w:rPr>
      <w:sz w:val="20"/>
    </w:rPr>
  </w:style>
  <w:style w:type="paragraph" w:customStyle="1" w:styleId="Normal-Tilstedefravrende">
    <w:name w:val="Normal - Tilstede/fraværende"/>
    <w:basedOn w:val="Normal"/>
    <w:next w:val="Normal"/>
    <w:rsid w:val="000A2A66"/>
    <w:rPr>
      <w:b/>
      <w:sz w:val="18"/>
    </w:rPr>
  </w:style>
  <w:style w:type="paragraph" w:customStyle="1" w:styleId="Normal-Punktliste">
    <w:name w:val="Normal - Punktliste"/>
    <w:basedOn w:val="Normal"/>
    <w:rsid w:val="00C941A3"/>
    <w:pPr>
      <w:numPr>
        <w:numId w:val="4"/>
      </w:numPr>
    </w:pPr>
  </w:style>
  <w:style w:type="paragraph" w:customStyle="1" w:styleId="Normal-Talliste">
    <w:name w:val="Normal - Talliste"/>
    <w:basedOn w:val="Normal"/>
    <w:rsid w:val="00C941A3"/>
    <w:pPr>
      <w:numPr>
        <w:numId w:val="5"/>
      </w:numPr>
    </w:pPr>
  </w:style>
  <w:style w:type="paragraph" w:customStyle="1" w:styleId="Template-FortroligtInternt">
    <w:name w:val="Template - Fortroligt/Internt"/>
    <w:basedOn w:val="Template"/>
    <w:rsid w:val="00935614"/>
    <w:rPr>
      <w:b/>
      <w:caps/>
      <w:sz w:val="28"/>
    </w:rPr>
  </w:style>
  <w:style w:type="paragraph" w:styleId="BalloonText">
    <w:name w:val="Balloon Text"/>
    <w:basedOn w:val="Normal"/>
    <w:link w:val="BalloonTextChar"/>
    <w:rsid w:val="00DE44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44DB"/>
    <w:rPr>
      <w:rFonts w:ascii="Tahoma" w:hAnsi="Tahoma" w:cs="Tahoma"/>
      <w:sz w:val="16"/>
      <w:szCs w:val="16"/>
      <w:lang w:val="en-GB" w:eastAsia="da-DK"/>
    </w:rPr>
  </w:style>
  <w:style w:type="paragraph" w:styleId="ListParagraph">
    <w:name w:val="List Paragraph"/>
    <w:basedOn w:val="Normal"/>
    <w:uiPriority w:val="34"/>
    <w:qFormat/>
    <w:rsid w:val="00B81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tiff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tiff"/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L11\DOC\ALERT\Employer_Credentials_HS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52AE9-05F5-4122-9FAC-9B6F3CD97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Employer_Credentials_HSK</Template>
  <TotalTime>931</TotalTime>
  <Pages>7</Pages>
  <Words>1017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[Adresse]</vt:lpstr>
    </vt:vector>
  </TitlesOfParts>
  <Company>skabelondesign</Company>
  <LinksUpToDate>false</LinksUpToDate>
  <CharactersWithSpaces>7213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[Adresse]</dc:title>
  <dc:creator>Henriette Skourup</dc:creator>
  <cp:lastModifiedBy>Henriette Skourup</cp:lastModifiedBy>
  <cp:revision>484</cp:revision>
  <cp:lastPrinted>2011-11-03T10:55:00Z</cp:lastPrinted>
  <dcterms:created xsi:type="dcterms:W3CDTF">2011-09-27T07:07:00Z</dcterms:created>
  <dcterms:modified xsi:type="dcterms:W3CDTF">2011-11-11T13:48:00Z</dcterms:modified>
</cp:coreProperties>
</file>