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14" w:rsidRDefault="00551D14" w:rsidP="00DF66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WP 5:</w:t>
      </w:r>
      <w:r w:rsidR="009466EF">
        <w:rPr>
          <w:rFonts w:asciiTheme="minorHAnsi" w:hAnsiTheme="minorHAnsi" w:cstheme="minorHAnsi"/>
          <w:b/>
          <w:sz w:val="28"/>
          <w:szCs w:val="28"/>
        </w:rPr>
        <w:t xml:space="preserve"> Airborne laser measurements of sea ice freeboard heights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551D14" w:rsidRDefault="00551D14" w:rsidP="00DF6616">
      <w:pPr>
        <w:rPr>
          <w:rFonts w:asciiTheme="minorHAnsi" w:hAnsiTheme="minorHAnsi" w:cstheme="minorHAnsi"/>
          <w:b/>
          <w:sz w:val="28"/>
          <w:szCs w:val="28"/>
        </w:rPr>
      </w:pPr>
    </w:p>
    <w:p w:rsidR="001F3AC0" w:rsidRDefault="001F3AC0" w:rsidP="001F3AC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DTU Space coordinated an airborne campaign in April </w:t>
      </w:r>
      <w:r w:rsidR="00191487">
        <w:rPr>
          <w:rFonts w:asciiTheme="minorHAnsi" w:hAnsiTheme="minorHAnsi" w:cstheme="minorHAnsi"/>
          <w:sz w:val="22"/>
          <w:szCs w:val="22"/>
        </w:rPr>
        <w:t>2011</w:t>
      </w:r>
      <w:r w:rsidRPr="007E43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to obtain high-resolution laser scanner measurements for estimation of sea ice freeboard heights in the</w:t>
      </w:r>
      <w:r w:rsidR="00825713">
        <w:rPr>
          <w:rFonts w:asciiTheme="minorHAnsi" w:hAnsiTheme="minorHAnsi" w:cstheme="minorHAnsi"/>
          <w:sz w:val="22"/>
          <w:szCs w:val="22"/>
        </w:rPr>
        <w:t xml:space="preserve"> Baffin Bay</w:t>
      </w:r>
      <w:r>
        <w:rPr>
          <w:rFonts w:asciiTheme="minorHAnsi" w:hAnsiTheme="minorHAnsi" w:cstheme="minorHAnsi"/>
          <w:sz w:val="22"/>
          <w:szCs w:val="22"/>
        </w:rPr>
        <w:t xml:space="preserve">. The tracks were selected to match </w:t>
      </w:r>
      <w:r w:rsidR="00EB5E43">
        <w:rPr>
          <w:rFonts w:asciiTheme="minorHAnsi" w:hAnsiTheme="minorHAnsi" w:cstheme="minorHAnsi"/>
          <w:sz w:val="22"/>
          <w:szCs w:val="22"/>
        </w:rPr>
        <w:t xml:space="preserve">the southernmost </w:t>
      </w:r>
      <w:r>
        <w:rPr>
          <w:rFonts w:asciiTheme="minorHAnsi" w:hAnsiTheme="minorHAnsi" w:cstheme="minorHAnsi"/>
          <w:sz w:val="22"/>
          <w:szCs w:val="22"/>
        </w:rPr>
        <w:t xml:space="preserve">flight tracks from a similar survey conducted in April 2008, see Figure </w:t>
      </w:r>
      <w:r w:rsidRPr="00B71429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F3AC0" w:rsidRDefault="001F3AC0" w:rsidP="001F3AC0">
      <w:pPr>
        <w:rPr>
          <w:rFonts w:asciiTheme="minorHAnsi" w:hAnsiTheme="minorHAnsi" w:cstheme="minorHAnsi"/>
          <w:sz w:val="22"/>
          <w:szCs w:val="22"/>
        </w:rPr>
      </w:pPr>
    </w:p>
    <w:p w:rsidR="001F3AC0" w:rsidRDefault="001F3AC0" w:rsidP="001F3AC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A7302">
        <w:rPr>
          <w:rFonts w:asciiTheme="minorHAnsi" w:hAnsiTheme="minorHAnsi" w:cstheme="minorHAnsi"/>
          <w:sz w:val="22"/>
          <w:szCs w:val="22"/>
        </w:rPr>
        <w:t>The</w:t>
      </w:r>
      <w:r w:rsidR="00785A59">
        <w:rPr>
          <w:rFonts w:asciiTheme="minorHAnsi" w:hAnsiTheme="minorHAnsi" w:cstheme="minorHAnsi"/>
          <w:sz w:val="22"/>
          <w:szCs w:val="22"/>
        </w:rPr>
        <w:t xml:space="preserve"> Baffin Bay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A7302">
        <w:rPr>
          <w:rFonts w:asciiTheme="minorHAnsi" w:hAnsiTheme="minorHAnsi" w:cstheme="minorHAnsi"/>
          <w:sz w:val="22"/>
          <w:szCs w:val="22"/>
        </w:rPr>
        <w:t xml:space="preserve">campaign was carried out </w:t>
      </w:r>
      <w:r w:rsidR="000378CE">
        <w:rPr>
          <w:rFonts w:asciiTheme="minorHAnsi" w:hAnsiTheme="minorHAnsi" w:cstheme="minorHAnsi"/>
          <w:sz w:val="22"/>
          <w:szCs w:val="22"/>
        </w:rPr>
        <w:t xml:space="preserve">in connection with mobilization of </w:t>
      </w:r>
      <w:r>
        <w:rPr>
          <w:rFonts w:asciiTheme="minorHAnsi" w:hAnsiTheme="minorHAnsi" w:cstheme="minorHAnsi"/>
          <w:sz w:val="22"/>
          <w:szCs w:val="22"/>
        </w:rPr>
        <w:t>ES</w:t>
      </w:r>
      <w:r w:rsidRPr="002A7302">
        <w:rPr>
          <w:rFonts w:asciiTheme="minorHAnsi" w:hAnsiTheme="minorHAnsi" w:cstheme="minorHAnsi"/>
          <w:sz w:val="22"/>
          <w:szCs w:val="22"/>
        </w:rPr>
        <w:t>A’s CryoSat</w:t>
      </w:r>
      <w:r>
        <w:rPr>
          <w:rFonts w:asciiTheme="minorHAnsi" w:hAnsiTheme="minorHAnsi" w:cstheme="minorHAnsi"/>
          <w:sz w:val="22"/>
          <w:szCs w:val="22"/>
        </w:rPr>
        <w:t>-2</w:t>
      </w:r>
      <w:r w:rsidRPr="002A7302">
        <w:rPr>
          <w:rFonts w:asciiTheme="minorHAnsi" w:hAnsiTheme="minorHAnsi" w:cstheme="minorHAnsi"/>
          <w:sz w:val="22"/>
          <w:szCs w:val="22"/>
        </w:rPr>
        <w:t xml:space="preserve"> Valid</w:t>
      </w:r>
      <w:r w:rsidRPr="002A7302">
        <w:rPr>
          <w:rFonts w:asciiTheme="minorHAnsi" w:hAnsiTheme="minorHAnsi" w:cstheme="minorHAnsi"/>
          <w:sz w:val="22"/>
          <w:szCs w:val="22"/>
        </w:rPr>
        <w:t>a</w:t>
      </w:r>
      <w:r w:rsidRPr="002A7302">
        <w:rPr>
          <w:rFonts w:asciiTheme="minorHAnsi" w:hAnsiTheme="minorHAnsi" w:cstheme="minorHAnsi"/>
          <w:sz w:val="22"/>
          <w:szCs w:val="22"/>
        </w:rPr>
        <w:t>tion Experiment (CryoVEx</w:t>
      </w:r>
      <w:r>
        <w:rPr>
          <w:rFonts w:asciiTheme="minorHAnsi" w:hAnsiTheme="minorHAnsi" w:cstheme="minorHAnsi"/>
          <w:sz w:val="22"/>
          <w:szCs w:val="22"/>
        </w:rPr>
        <w:t>-2011</w:t>
      </w:r>
      <w:r w:rsidRPr="002A7302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, thus the aircraft was equipped with an advanced</w:t>
      </w:r>
      <w:r w:rsidRPr="002A7302">
        <w:rPr>
          <w:rFonts w:asciiTheme="minorHAnsi" w:hAnsiTheme="minorHAnsi" w:cstheme="minorHAnsi"/>
          <w:sz w:val="22"/>
          <w:szCs w:val="22"/>
        </w:rPr>
        <w:t xml:space="preserve"> 13.5 GHz radar a</w:t>
      </w:r>
      <w:r w:rsidRPr="002A7302">
        <w:rPr>
          <w:rFonts w:asciiTheme="minorHAnsi" w:hAnsiTheme="minorHAnsi" w:cstheme="minorHAnsi"/>
          <w:sz w:val="22"/>
          <w:szCs w:val="22"/>
        </w:rPr>
        <w:t>l</w:t>
      </w:r>
      <w:r w:rsidRPr="002A7302">
        <w:rPr>
          <w:rFonts w:asciiTheme="minorHAnsi" w:hAnsiTheme="minorHAnsi" w:cstheme="minorHAnsi"/>
          <w:sz w:val="22"/>
          <w:szCs w:val="22"/>
        </w:rPr>
        <w:t>timet</w:t>
      </w:r>
      <w:r>
        <w:rPr>
          <w:rFonts w:asciiTheme="minorHAnsi" w:hAnsiTheme="minorHAnsi" w:cstheme="minorHAnsi"/>
          <w:sz w:val="22"/>
          <w:szCs w:val="22"/>
        </w:rPr>
        <w:t>er (ASIRAS),</w:t>
      </w:r>
      <w:r w:rsidRPr="002A7302">
        <w:rPr>
          <w:rFonts w:asciiTheme="minorHAnsi" w:hAnsiTheme="minorHAnsi" w:cstheme="minorHAnsi"/>
          <w:sz w:val="22"/>
          <w:szCs w:val="22"/>
        </w:rPr>
        <w:t xml:space="preserve"> </w:t>
      </w:r>
      <w:r w:rsidRPr="002A7302">
        <w:rPr>
          <w:rFonts w:asciiTheme="minorHAnsi" w:hAnsiTheme="minorHAnsi" w:cstheme="minorHAnsi"/>
          <w:sz w:val="22"/>
          <w:szCs w:val="22"/>
          <w:lang w:val="en-US" w:eastAsia="en-US"/>
        </w:rPr>
        <w:t>which is an airborne version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2A730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of the 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radar altimeter carried onboard </w:t>
      </w:r>
      <w:r w:rsidRPr="002A730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CryoSat-2. 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Pr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cessing of the ASIRAS data is ongoing, however, it is rather time consuming and the processed data will not be available until the beginning of 2012. To support the analysis</w:t>
      </w:r>
      <w:r>
        <w:rPr>
          <w:rFonts w:asciiTheme="minorHAnsi" w:hAnsiTheme="minorHAnsi" w:cstheme="minorHAnsi"/>
          <w:sz w:val="22"/>
          <w:szCs w:val="22"/>
        </w:rPr>
        <w:t xml:space="preserve"> of laser scanner and ASIRAS, </w:t>
      </w:r>
      <w:r w:rsidRPr="002A7302">
        <w:rPr>
          <w:rFonts w:asciiTheme="minorHAnsi" w:hAnsiTheme="minorHAnsi" w:cstheme="minorHAnsi"/>
          <w:sz w:val="22"/>
          <w:szCs w:val="22"/>
        </w:rPr>
        <w:t>vertical photog</w:t>
      </w:r>
      <w:r w:rsidRPr="00D5067D">
        <w:rPr>
          <w:rFonts w:asciiTheme="minorHAnsi" w:hAnsiTheme="minorHAnsi" w:cstheme="minorHAnsi"/>
          <w:sz w:val="22"/>
          <w:szCs w:val="22"/>
        </w:rPr>
        <w:t>raphy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Pr="00D5067D">
        <w:rPr>
          <w:rFonts w:asciiTheme="minorHAnsi" w:hAnsiTheme="minorHAnsi" w:cstheme="minorHAnsi"/>
          <w:sz w:val="22"/>
          <w:szCs w:val="22"/>
        </w:rPr>
        <w:t>video recordings</w:t>
      </w:r>
      <w:r>
        <w:rPr>
          <w:rFonts w:asciiTheme="minorHAnsi" w:hAnsiTheme="minorHAnsi" w:cstheme="minorHAnsi"/>
          <w:sz w:val="22"/>
          <w:szCs w:val="22"/>
        </w:rPr>
        <w:t xml:space="preserve"> were collected during flight</w:t>
      </w:r>
      <w:r w:rsidRPr="00D5067D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1F3AC0" w:rsidRDefault="001F3AC0" w:rsidP="001F3AC0">
      <w:pPr>
        <w:rPr>
          <w:rFonts w:asciiTheme="minorHAnsi" w:hAnsiTheme="minorHAnsi" w:cstheme="minorHAnsi"/>
          <w:sz w:val="22"/>
          <w:szCs w:val="22"/>
        </w:rPr>
      </w:pPr>
    </w:p>
    <w:p w:rsidR="001F3AC0" w:rsidRDefault="001F3AC0" w:rsidP="001F3AC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this study, we present sea ice freeboard heights obtained from the laser scanner measurements of the 2011 survey flights.</w:t>
      </w:r>
      <w:r w:rsidR="005B081D">
        <w:rPr>
          <w:rFonts w:asciiTheme="minorHAnsi" w:hAnsiTheme="minorHAnsi" w:cstheme="minorHAnsi"/>
          <w:sz w:val="22"/>
          <w:szCs w:val="22"/>
        </w:rPr>
        <w:t xml:space="preserve"> </w:t>
      </w:r>
      <w:r w:rsidR="002A59B2">
        <w:rPr>
          <w:rFonts w:asciiTheme="minorHAnsi" w:hAnsiTheme="minorHAnsi" w:cstheme="minorHAnsi"/>
          <w:sz w:val="22"/>
          <w:szCs w:val="22"/>
        </w:rPr>
        <w:t>The freeboard distributions for the east-west flight tracks for 2008 and 2006 are also presented.</w:t>
      </w:r>
      <w:r w:rsidR="006F1C7B">
        <w:rPr>
          <w:rFonts w:asciiTheme="minorHAnsi" w:hAnsiTheme="minorHAnsi" w:cstheme="minorHAnsi"/>
          <w:sz w:val="22"/>
          <w:szCs w:val="22"/>
        </w:rPr>
        <w:t xml:space="preserve"> As the airborne laser scanner measures the surface height with higher resolution and precision, than by the use of satellite altimetry, the airborne measurements are used to validate the </w:t>
      </w:r>
      <w:proofErr w:type="spellStart"/>
      <w:r w:rsidR="006F1C7B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6F1C7B">
        <w:rPr>
          <w:rFonts w:asciiTheme="minorHAnsi" w:hAnsiTheme="minorHAnsi" w:cstheme="minorHAnsi"/>
          <w:sz w:val="22"/>
          <w:szCs w:val="22"/>
        </w:rPr>
        <w:t xml:space="preserve"> freeboard heights, see chapter (</w:t>
      </w:r>
      <w:r w:rsidR="006F1C7B">
        <w:rPr>
          <w:rFonts w:asciiTheme="minorHAnsi" w:hAnsiTheme="minorHAnsi" w:cstheme="minorHAnsi"/>
          <w:b/>
          <w:sz w:val="22"/>
          <w:szCs w:val="22"/>
          <w:u w:val="single"/>
        </w:rPr>
        <w:t>comparison of sea ice freeboard heights from satellite a</w:t>
      </w:r>
      <w:r w:rsidR="006F1C7B">
        <w:rPr>
          <w:rFonts w:asciiTheme="minorHAnsi" w:hAnsiTheme="minorHAnsi" w:cstheme="minorHAnsi"/>
          <w:b/>
          <w:sz w:val="22"/>
          <w:szCs w:val="22"/>
          <w:u w:val="single"/>
        </w:rPr>
        <w:t>l</w:t>
      </w:r>
      <w:r w:rsidR="006F1C7B">
        <w:rPr>
          <w:rFonts w:asciiTheme="minorHAnsi" w:hAnsiTheme="minorHAnsi" w:cstheme="minorHAnsi"/>
          <w:b/>
          <w:sz w:val="22"/>
          <w:szCs w:val="22"/>
          <w:u w:val="single"/>
        </w:rPr>
        <w:t>timetry and airborne laser scanner measurements</w:t>
      </w:r>
      <w:r w:rsidR="006F1C7B">
        <w:rPr>
          <w:rFonts w:asciiTheme="minorHAnsi" w:hAnsiTheme="minorHAnsi" w:cstheme="minorHAnsi"/>
          <w:sz w:val="22"/>
          <w:szCs w:val="22"/>
        </w:rPr>
        <w:t>).</w:t>
      </w:r>
    </w:p>
    <w:p w:rsidR="001F3AC0" w:rsidRDefault="001F3AC0" w:rsidP="001F3AC0">
      <w:pPr>
        <w:rPr>
          <w:rFonts w:asciiTheme="minorHAnsi" w:hAnsiTheme="minorHAnsi" w:cstheme="minorHAnsi"/>
          <w:sz w:val="22"/>
          <w:szCs w:val="22"/>
        </w:rPr>
      </w:pPr>
    </w:p>
    <w:p w:rsidR="00A92B3C" w:rsidRDefault="00467D64" w:rsidP="00DF661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DF6616" w:rsidRPr="00DF6616">
        <w:rPr>
          <w:rFonts w:asciiTheme="minorHAnsi" w:hAnsiTheme="minorHAnsi" w:cstheme="minorHAnsi"/>
          <w:sz w:val="22"/>
          <w:szCs w:val="22"/>
        </w:rPr>
        <w:t>he</w:t>
      </w:r>
      <w:r w:rsidR="00492838">
        <w:rPr>
          <w:rFonts w:asciiTheme="minorHAnsi" w:hAnsiTheme="minorHAnsi" w:cstheme="minorHAnsi"/>
          <w:sz w:val="22"/>
          <w:szCs w:val="22"/>
        </w:rPr>
        <w:t xml:space="preserve"> planned flight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 tracks </w:t>
      </w:r>
      <w:r w:rsidR="00A875C7">
        <w:rPr>
          <w:rFonts w:asciiTheme="minorHAnsi" w:hAnsiTheme="minorHAnsi" w:cstheme="minorHAnsi"/>
          <w:sz w:val="22"/>
          <w:szCs w:val="22"/>
        </w:rPr>
        <w:t xml:space="preserve">of the 2011 survey </w:t>
      </w:r>
      <w:r>
        <w:rPr>
          <w:rFonts w:asciiTheme="minorHAnsi" w:hAnsiTheme="minorHAnsi" w:cstheme="minorHAnsi"/>
          <w:sz w:val="22"/>
          <w:szCs w:val="22"/>
        </w:rPr>
        <w:t>(blue lines) are</w:t>
      </w:r>
      <w:r w:rsidRPr="00DF6616">
        <w:rPr>
          <w:rFonts w:asciiTheme="minorHAnsi" w:hAnsiTheme="minorHAnsi" w:cstheme="minorHAnsi"/>
          <w:sz w:val="22"/>
          <w:szCs w:val="22"/>
        </w:rPr>
        <w:t xml:space="preserve"> shown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F6616">
        <w:rPr>
          <w:rFonts w:asciiTheme="minorHAnsi" w:hAnsiTheme="minorHAnsi" w:cstheme="minorHAnsi"/>
          <w:sz w:val="22"/>
          <w:szCs w:val="22"/>
        </w:rPr>
        <w:t>n</w:t>
      </w:r>
      <w:r w:rsidR="003F5C44">
        <w:rPr>
          <w:rFonts w:asciiTheme="minorHAnsi" w:hAnsiTheme="minorHAnsi" w:cstheme="minorHAnsi"/>
          <w:sz w:val="22"/>
          <w:szCs w:val="22"/>
        </w:rPr>
        <w:t xml:space="preserve"> figure </w:t>
      </w:r>
      <w:r w:rsidR="003F5C44" w:rsidRPr="003F5C44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 w:rsidR="00DF6616" w:rsidRPr="00DF6616">
        <w:rPr>
          <w:rFonts w:asciiTheme="minorHAnsi" w:hAnsiTheme="minorHAnsi" w:cstheme="minorHAnsi"/>
          <w:sz w:val="22"/>
          <w:szCs w:val="22"/>
        </w:rPr>
        <w:t>, where the two sout</w:t>
      </w:r>
      <w:r w:rsidR="00DF6616" w:rsidRPr="00DF6616">
        <w:rPr>
          <w:rFonts w:asciiTheme="minorHAnsi" w:hAnsiTheme="minorHAnsi" w:cstheme="minorHAnsi"/>
          <w:sz w:val="22"/>
          <w:szCs w:val="22"/>
        </w:rPr>
        <w:t>h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ernmost tracks </w:t>
      </w:r>
      <w:r w:rsidR="000716B7">
        <w:rPr>
          <w:rFonts w:asciiTheme="minorHAnsi" w:hAnsiTheme="minorHAnsi" w:cstheme="minorHAnsi"/>
          <w:sz w:val="22"/>
          <w:szCs w:val="22"/>
        </w:rPr>
        <w:t>(</w:t>
      </w:r>
      <w:r w:rsidR="00270C09">
        <w:rPr>
          <w:rFonts w:asciiTheme="minorHAnsi" w:hAnsiTheme="minorHAnsi" w:cstheme="minorHAnsi"/>
          <w:sz w:val="22"/>
          <w:szCs w:val="22"/>
        </w:rPr>
        <w:t xml:space="preserve">74⁰N and </w:t>
      </w:r>
      <w:r w:rsidR="00270C09" w:rsidRPr="00270C09">
        <w:rPr>
          <w:rFonts w:asciiTheme="minorHAnsi" w:hAnsiTheme="minorHAnsi" w:cstheme="minorHAnsi"/>
          <w:sz w:val="22"/>
          <w:szCs w:val="22"/>
        </w:rPr>
        <w:t>72.79</w:t>
      </w:r>
      <w:r w:rsidR="00270C09">
        <w:rPr>
          <w:rFonts w:asciiTheme="minorHAnsi" w:hAnsiTheme="minorHAnsi" w:cstheme="minorHAnsi"/>
          <w:sz w:val="22"/>
          <w:szCs w:val="22"/>
        </w:rPr>
        <w:t>⁰N</w:t>
      </w:r>
      <w:r w:rsidR="000716B7">
        <w:rPr>
          <w:rFonts w:asciiTheme="minorHAnsi" w:hAnsiTheme="minorHAnsi" w:cstheme="minorHAnsi"/>
          <w:sz w:val="22"/>
          <w:szCs w:val="22"/>
        </w:rPr>
        <w:t xml:space="preserve">) </w:t>
      </w:r>
      <w:r w:rsidR="00DF6616" w:rsidRPr="00DF6616">
        <w:rPr>
          <w:rFonts w:asciiTheme="minorHAnsi" w:hAnsiTheme="minorHAnsi" w:cstheme="minorHAnsi"/>
          <w:sz w:val="22"/>
          <w:szCs w:val="22"/>
        </w:rPr>
        <w:t>are coincident with a similar survey conducted in 2008. Unfort</w:t>
      </w:r>
      <w:r w:rsidR="00DF6616" w:rsidRPr="00DF6616">
        <w:rPr>
          <w:rFonts w:asciiTheme="minorHAnsi" w:hAnsiTheme="minorHAnsi" w:cstheme="minorHAnsi"/>
          <w:sz w:val="22"/>
          <w:szCs w:val="22"/>
        </w:rPr>
        <w:t>u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nately, it was only possible to measure part of the planned </w:t>
      </w:r>
      <w:r w:rsidR="00A807A6">
        <w:rPr>
          <w:rFonts w:asciiTheme="minorHAnsi" w:hAnsiTheme="minorHAnsi" w:cstheme="minorHAnsi"/>
          <w:sz w:val="22"/>
          <w:szCs w:val="22"/>
        </w:rPr>
        <w:t xml:space="preserve">tracks </w:t>
      </w:r>
      <w:r w:rsidR="00DF6616" w:rsidRPr="00DF6616">
        <w:rPr>
          <w:rFonts w:asciiTheme="minorHAnsi" w:hAnsiTheme="minorHAnsi" w:cstheme="minorHAnsi"/>
          <w:sz w:val="22"/>
          <w:szCs w:val="22"/>
        </w:rPr>
        <w:t>due to weather. On April 19</w:t>
      </w:r>
      <w:r w:rsidR="00C6460C">
        <w:rPr>
          <w:rFonts w:asciiTheme="minorHAnsi" w:hAnsiTheme="minorHAnsi" w:cstheme="minorHAnsi"/>
          <w:sz w:val="22"/>
          <w:szCs w:val="22"/>
        </w:rPr>
        <w:t xml:space="preserve">, 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the eastern part of Baffin Bay (red line) was measured on the route from </w:t>
      </w:r>
      <w:proofErr w:type="spellStart"/>
      <w:r w:rsidR="00DF6616" w:rsidRPr="00DF6616">
        <w:rPr>
          <w:rFonts w:asciiTheme="minorHAnsi" w:hAnsiTheme="minorHAnsi" w:cstheme="minorHAnsi"/>
          <w:sz w:val="22"/>
          <w:szCs w:val="22"/>
        </w:rPr>
        <w:t>Qaanaaq</w:t>
      </w:r>
      <w:proofErr w:type="spellEnd"/>
      <w:r w:rsidR="00DF6616" w:rsidRPr="00DF6616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="00DF6616" w:rsidRPr="00DF6616">
        <w:rPr>
          <w:rFonts w:asciiTheme="minorHAnsi" w:hAnsiTheme="minorHAnsi" w:cstheme="minorHAnsi"/>
          <w:sz w:val="22"/>
          <w:szCs w:val="22"/>
        </w:rPr>
        <w:t>Kangerlussuaq</w:t>
      </w:r>
      <w:proofErr w:type="spellEnd"/>
      <w:r w:rsidR="00DF6616" w:rsidRPr="00DF6616">
        <w:rPr>
          <w:rFonts w:asciiTheme="minorHAnsi" w:hAnsiTheme="minorHAnsi" w:cstheme="minorHAnsi"/>
          <w:sz w:val="22"/>
          <w:szCs w:val="22"/>
        </w:rPr>
        <w:t xml:space="preserve">. On </w:t>
      </w:r>
      <w:r w:rsidR="00BF194D">
        <w:rPr>
          <w:rFonts w:asciiTheme="minorHAnsi" w:hAnsiTheme="minorHAnsi" w:cstheme="minorHAnsi"/>
          <w:sz w:val="22"/>
          <w:szCs w:val="22"/>
        </w:rPr>
        <w:t>May 8</w:t>
      </w:r>
      <w:r w:rsidR="000C11D0">
        <w:rPr>
          <w:rFonts w:asciiTheme="minorHAnsi" w:hAnsiTheme="minorHAnsi" w:cstheme="minorHAnsi"/>
          <w:sz w:val="22"/>
          <w:szCs w:val="22"/>
        </w:rPr>
        <w:t xml:space="preserve"> (green line)</w:t>
      </w:r>
      <w:r w:rsidR="00387A6F">
        <w:rPr>
          <w:rFonts w:asciiTheme="minorHAnsi" w:hAnsiTheme="minorHAnsi" w:cstheme="minorHAnsi"/>
          <w:sz w:val="22"/>
          <w:szCs w:val="22"/>
        </w:rPr>
        <w:t>,</w:t>
      </w:r>
      <w:r w:rsidR="00BF194D">
        <w:rPr>
          <w:rFonts w:asciiTheme="minorHAnsi" w:hAnsiTheme="minorHAnsi" w:cstheme="minorHAnsi"/>
          <w:sz w:val="22"/>
          <w:szCs w:val="22"/>
        </w:rPr>
        <w:t xml:space="preserve"> </w:t>
      </w:r>
      <w:r w:rsidR="007E2082">
        <w:rPr>
          <w:rFonts w:asciiTheme="minorHAnsi" w:hAnsiTheme="minorHAnsi" w:cstheme="minorHAnsi"/>
          <w:sz w:val="22"/>
          <w:szCs w:val="22"/>
        </w:rPr>
        <w:t xml:space="preserve">the northernmost track </w:t>
      </w:r>
      <w:r w:rsidR="001802AA">
        <w:rPr>
          <w:rFonts w:asciiTheme="minorHAnsi" w:hAnsiTheme="minorHAnsi" w:cstheme="minorHAnsi"/>
          <w:sz w:val="22"/>
          <w:szCs w:val="22"/>
        </w:rPr>
        <w:t xml:space="preserve">at 75⁰N </w:t>
      </w:r>
      <w:r w:rsidR="00641F81">
        <w:rPr>
          <w:rFonts w:asciiTheme="minorHAnsi" w:hAnsiTheme="minorHAnsi" w:cstheme="minorHAnsi"/>
          <w:sz w:val="22"/>
          <w:szCs w:val="22"/>
        </w:rPr>
        <w:t xml:space="preserve">was surveyed, but </w:t>
      </w:r>
      <w:r w:rsidR="007E2082">
        <w:rPr>
          <w:rFonts w:asciiTheme="minorHAnsi" w:hAnsiTheme="minorHAnsi" w:cstheme="minorHAnsi"/>
          <w:sz w:val="22"/>
          <w:szCs w:val="22"/>
        </w:rPr>
        <w:t>the southernmost tracks were covered in low clouds</w:t>
      </w:r>
      <w:r w:rsidR="009B234C">
        <w:rPr>
          <w:rFonts w:asciiTheme="minorHAnsi" w:hAnsiTheme="minorHAnsi" w:cstheme="minorHAnsi"/>
          <w:sz w:val="22"/>
          <w:szCs w:val="22"/>
        </w:rPr>
        <w:t xml:space="preserve"> and fog</w:t>
      </w:r>
      <w:r w:rsidR="007E2082">
        <w:rPr>
          <w:rFonts w:asciiTheme="minorHAnsi" w:hAnsiTheme="minorHAnsi" w:cstheme="minorHAnsi"/>
          <w:sz w:val="22"/>
          <w:szCs w:val="22"/>
        </w:rPr>
        <w:t xml:space="preserve"> (less than 300m)</w:t>
      </w:r>
      <w:r w:rsidR="00A327E9">
        <w:rPr>
          <w:rFonts w:asciiTheme="minorHAnsi" w:hAnsiTheme="minorHAnsi" w:cstheme="minorHAnsi"/>
          <w:sz w:val="22"/>
          <w:szCs w:val="22"/>
        </w:rPr>
        <w:t xml:space="preserve"> preventing</w:t>
      </w:r>
      <w:r w:rsidR="00331626">
        <w:rPr>
          <w:rFonts w:asciiTheme="minorHAnsi" w:hAnsiTheme="minorHAnsi" w:cstheme="minorHAnsi"/>
          <w:sz w:val="22"/>
          <w:szCs w:val="22"/>
        </w:rPr>
        <w:t xml:space="preserve"> further</w:t>
      </w:r>
      <w:r w:rsidR="006723D5">
        <w:rPr>
          <w:rFonts w:asciiTheme="minorHAnsi" w:hAnsiTheme="minorHAnsi" w:cstheme="minorHAnsi"/>
          <w:sz w:val="22"/>
          <w:szCs w:val="22"/>
        </w:rPr>
        <w:t xml:space="preserve"> </w:t>
      </w:r>
      <w:r w:rsidR="009C2F18">
        <w:rPr>
          <w:rFonts w:asciiTheme="minorHAnsi" w:hAnsiTheme="minorHAnsi" w:cstheme="minorHAnsi"/>
          <w:sz w:val="22"/>
          <w:szCs w:val="22"/>
        </w:rPr>
        <w:t>measurement</w:t>
      </w:r>
      <w:r w:rsidR="00331626">
        <w:rPr>
          <w:rFonts w:asciiTheme="minorHAnsi" w:hAnsiTheme="minorHAnsi" w:cstheme="minorHAnsi"/>
          <w:sz w:val="22"/>
          <w:szCs w:val="22"/>
        </w:rPr>
        <w:t>s</w:t>
      </w:r>
      <w:r w:rsidR="006723D5">
        <w:rPr>
          <w:rFonts w:asciiTheme="minorHAnsi" w:hAnsiTheme="minorHAnsi" w:cstheme="minorHAnsi"/>
          <w:sz w:val="22"/>
          <w:szCs w:val="22"/>
        </w:rPr>
        <w:t>.</w:t>
      </w:r>
      <w:r w:rsidR="007E2082">
        <w:rPr>
          <w:rFonts w:asciiTheme="minorHAnsi" w:hAnsiTheme="minorHAnsi" w:cstheme="minorHAnsi"/>
          <w:sz w:val="22"/>
          <w:szCs w:val="22"/>
        </w:rPr>
        <w:t xml:space="preserve"> </w:t>
      </w:r>
      <w:r w:rsidR="00401359">
        <w:rPr>
          <w:rFonts w:asciiTheme="minorHAnsi" w:hAnsiTheme="minorHAnsi" w:cstheme="minorHAnsi"/>
          <w:sz w:val="22"/>
          <w:szCs w:val="22"/>
        </w:rPr>
        <w:t>L</w:t>
      </w:r>
      <w:r w:rsidR="008D0AF7">
        <w:rPr>
          <w:rFonts w:asciiTheme="minorHAnsi" w:hAnsiTheme="minorHAnsi" w:cstheme="minorHAnsi"/>
          <w:sz w:val="22"/>
          <w:szCs w:val="22"/>
        </w:rPr>
        <w:t>ow clouds and fog, c</w:t>
      </w:r>
      <w:r w:rsidR="00313B5A">
        <w:rPr>
          <w:rFonts w:asciiTheme="minorHAnsi" w:hAnsiTheme="minorHAnsi" w:cstheme="minorHAnsi"/>
          <w:sz w:val="22"/>
          <w:szCs w:val="22"/>
        </w:rPr>
        <w:t>aused by a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 stationary low pressure system</w:t>
      </w:r>
      <w:r w:rsidR="00401359">
        <w:rPr>
          <w:rFonts w:asciiTheme="minorHAnsi" w:hAnsiTheme="minorHAnsi" w:cstheme="minorHAnsi"/>
          <w:sz w:val="22"/>
          <w:szCs w:val="22"/>
        </w:rPr>
        <w:t xml:space="preserve">, </w:t>
      </w:r>
      <w:r w:rsidR="001B69AC">
        <w:rPr>
          <w:rFonts w:asciiTheme="minorHAnsi" w:hAnsiTheme="minorHAnsi" w:cstheme="minorHAnsi"/>
          <w:sz w:val="22"/>
          <w:szCs w:val="22"/>
        </w:rPr>
        <w:t>persisten</w:t>
      </w:r>
      <w:r w:rsidR="0065169B">
        <w:rPr>
          <w:rFonts w:asciiTheme="minorHAnsi" w:hAnsiTheme="minorHAnsi" w:cstheme="minorHAnsi"/>
          <w:sz w:val="22"/>
          <w:szCs w:val="22"/>
        </w:rPr>
        <w:t>t</w:t>
      </w:r>
      <w:r w:rsidR="001B69AC">
        <w:rPr>
          <w:rFonts w:asciiTheme="minorHAnsi" w:hAnsiTheme="minorHAnsi" w:cstheme="minorHAnsi"/>
          <w:sz w:val="22"/>
          <w:szCs w:val="22"/>
        </w:rPr>
        <w:t xml:space="preserve">ly </w:t>
      </w:r>
      <w:r w:rsidR="00852CB9">
        <w:rPr>
          <w:rFonts w:asciiTheme="minorHAnsi" w:hAnsiTheme="minorHAnsi" w:cstheme="minorHAnsi"/>
          <w:sz w:val="22"/>
          <w:szCs w:val="22"/>
        </w:rPr>
        <w:t xml:space="preserve">covered the </w:t>
      </w:r>
      <w:r w:rsidR="00401359">
        <w:rPr>
          <w:rFonts w:asciiTheme="minorHAnsi" w:hAnsiTheme="minorHAnsi" w:cstheme="minorHAnsi"/>
          <w:sz w:val="22"/>
          <w:szCs w:val="22"/>
        </w:rPr>
        <w:t xml:space="preserve">Baffin Bay </w:t>
      </w:r>
      <w:r w:rsidR="00852CB9">
        <w:rPr>
          <w:rFonts w:asciiTheme="minorHAnsi" w:hAnsiTheme="minorHAnsi" w:cstheme="minorHAnsi"/>
          <w:sz w:val="22"/>
          <w:szCs w:val="22"/>
        </w:rPr>
        <w:t xml:space="preserve">the </w:t>
      </w:r>
      <w:r w:rsidR="00177AE9">
        <w:rPr>
          <w:rFonts w:asciiTheme="minorHAnsi" w:hAnsiTheme="minorHAnsi" w:cstheme="minorHAnsi"/>
          <w:sz w:val="22"/>
          <w:szCs w:val="22"/>
        </w:rPr>
        <w:t xml:space="preserve">following </w:t>
      </w:r>
      <w:r w:rsidR="00852CB9">
        <w:rPr>
          <w:rFonts w:asciiTheme="minorHAnsi" w:hAnsiTheme="minorHAnsi" w:cstheme="minorHAnsi"/>
          <w:sz w:val="22"/>
          <w:szCs w:val="22"/>
        </w:rPr>
        <w:t>week.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 </w:t>
      </w:r>
      <w:r w:rsidR="00B8645F">
        <w:rPr>
          <w:rFonts w:asciiTheme="minorHAnsi" w:hAnsiTheme="minorHAnsi" w:cstheme="minorHAnsi"/>
          <w:sz w:val="22"/>
          <w:szCs w:val="22"/>
        </w:rPr>
        <w:t xml:space="preserve">The </w:t>
      </w:r>
      <w:r w:rsidR="00852CB9">
        <w:rPr>
          <w:rFonts w:asciiTheme="minorHAnsi" w:hAnsiTheme="minorHAnsi" w:cstheme="minorHAnsi"/>
          <w:sz w:val="22"/>
          <w:szCs w:val="22"/>
        </w:rPr>
        <w:t xml:space="preserve">airborne </w:t>
      </w:r>
      <w:r w:rsidR="00964527">
        <w:rPr>
          <w:rFonts w:asciiTheme="minorHAnsi" w:hAnsiTheme="minorHAnsi" w:cstheme="minorHAnsi"/>
          <w:sz w:val="22"/>
          <w:szCs w:val="22"/>
        </w:rPr>
        <w:t xml:space="preserve">team was </w:t>
      </w:r>
      <w:r w:rsidR="00852CB9">
        <w:rPr>
          <w:rFonts w:asciiTheme="minorHAnsi" w:hAnsiTheme="minorHAnsi" w:cstheme="minorHAnsi"/>
          <w:sz w:val="22"/>
          <w:szCs w:val="22"/>
        </w:rPr>
        <w:t>stand</w:t>
      </w:r>
      <w:r w:rsidR="00FB1B10">
        <w:rPr>
          <w:rFonts w:asciiTheme="minorHAnsi" w:hAnsiTheme="minorHAnsi" w:cstheme="minorHAnsi"/>
          <w:sz w:val="22"/>
          <w:szCs w:val="22"/>
        </w:rPr>
        <w:t xml:space="preserve">by 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until </w:t>
      </w:r>
      <w:r w:rsidR="00DE3C55">
        <w:rPr>
          <w:rFonts w:asciiTheme="minorHAnsi" w:hAnsiTheme="minorHAnsi" w:cstheme="minorHAnsi"/>
          <w:sz w:val="22"/>
          <w:szCs w:val="22"/>
        </w:rPr>
        <w:t xml:space="preserve">midday on </w:t>
      </w:r>
      <w:r w:rsidR="00DF6616" w:rsidRPr="00DF6616">
        <w:rPr>
          <w:rFonts w:asciiTheme="minorHAnsi" w:hAnsiTheme="minorHAnsi" w:cstheme="minorHAnsi"/>
          <w:sz w:val="22"/>
          <w:szCs w:val="22"/>
        </w:rPr>
        <w:t>May 12</w:t>
      </w:r>
      <w:r w:rsidR="00964527">
        <w:rPr>
          <w:rFonts w:asciiTheme="minorHAnsi" w:hAnsiTheme="minorHAnsi" w:cstheme="minorHAnsi"/>
          <w:sz w:val="22"/>
          <w:szCs w:val="22"/>
        </w:rPr>
        <w:t xml:space="preserve">, </w:t>
      </w:r>
      <w:r w:rsidR="0062134A">
        <w:rPr>
          <w:rFonts w:asciiTheme="minorHAnsi" w:hAnsiTheme="minorHAnsi" w:cstheme="minorHAnsi"/>
          <w:sz w:val="22"/>
          <w:szCs w:val="22"/>
        </w:rPr>
        <w:t xml:space="preserve">where </w:t>
      </w:r>
      <w:r w:rsidR="00FA613B">
        <w:rPr>
          <w:rFonts w:asciiTheme="minorHAnsi" w:hAnsiTheme="minorHAnsi" w:cstheme="minorHAnsi"/>
          <w:sz w:val="22"/>
          <w:szCs w:val="22"/>
        </w:rPr>
        <w:t>the campaign had to be</w:t>
      </w:r>
      <w:r w:rsidR="00741201">
        <w:rPr>
          <w:rFonts w:asciiTheme="minorHAnsi" w:hAnsiTheme="minorHAnsi" w:cstheme="minorHAnsi"/>
          <w:sz w:val="22"/>
          <w:szCs w:val="22"/>
        </w:rPr>
        <w:t xml:space="preserve"> closed</w:t>
      </w:r>
      <w:r w:rsidR="00706462">
        <w:rPr>
          <w:rFonts w:asciiTheme="minorHAnsi" w:hAnsiTheme="minorHAnsi" w:cstheme="minorHAnsi"/>
          <w:sz w:val="22"/>
          <w:szCs w:val="22"/>
        </w:rPr>
        <w:t xml:space="preserve">, as </w:t>
      </w:r>
      <w:r w:rsidR="0062134A">
        <w:rPr>
          <w:rFonts w:asciiTheme="minorHAnsi" w:hAnsiTheme="minorHAnsi" w:cstheme="minorHAnsi"/>
          <w:sz w:val="22"/>
          <w:szCs w:val="22"/>
        </w:rPr>
        <w:t xml:space="preserve">the extended charter period was </w:t>
      </w:r>
      <w:r w:rsidR="003A65CB">
        <w:rPr>
          <w:rFonts w:asciiTheme="minorHAnsi" w:hAnsiTheme="minorHAnsi" w:cstheme="minorHAnsi"/>
          <w:sz w:val="22"/>
          <w:szCs w:val="22"/>
        </w:rPr>
        <w:t>r</w:t>
      </w:r>
      <w:r w:rsidR="00EB1F59">
        <w:rPr>
          <w:rFonts w:asciiTheme="minorHAnsi" w:hAnsiTheme="minorHAnsi" w:cstheme="minorHAnsi"/>
          <w:sz w:val="22"/>
          <w:szCs w:val="22"/>
        </w:rPr>
        <w:t>eaching the end</w:t>
      </w:r>
      <w:r w:rsidR="001940AC">
        <w:rPr>
          <w:rFonts w:asciiTheme="minorHAnsi" w:hAnsiTheme="minorHAnsi" w:cstheme="minorHAnsi"/>
          <w:sz w:val="22"/>
          <w:szCs w:val="22"/>
        </w:rPr>
        <w:t xml:space="preserve">. </w:t>
      </w:r>
      <w:r w:rsidR="00ED5454">
        <w:rPr>
          <w:rFonts w:asciiTheme="minorHAnsi" w:hAnsiTheme="minorHAnsi" w:cstheme="minorHAnsi"/>
          <w:sz w:val="22"/>
          <w:szCs w:val="22"/>
        </w:rPr>
        <w:t xml:space="preserve">As </w:t>
      </w:r>
      <w:r w:rsidR="00A86F2B">
        <w:rPr>
          <w:rFonts w:asciiTheme="minorHAnsi" w:hAnsiTheme="minorHAnsi" w:cstheme="minorHAnsi"/>
          <w:sz w:val="22"/>
          <w:szCs w:val="22"/>
        </w:rPr>
        <w:t xml:space="preserve">DTU Space has a formal cooperation with </w:t>
      </w:r>
      <w:r w:rsidR="00ED5454">
        <w:rPr>
          <w:rFonts w:asciiTheme="minorHAnsi" w:hAnsiTheme="minorHAnsi" w:cstheme="minorHAnsi"/>
          <w:sz w:val="22"/>
          <w:szCs w:val="22"/>
        </w:rPr>
        <w:t xml:space="preserve">the </w:t>
      </w:r>
      <w:r w:rsidR="00A86F2B">
        <w:rPr>
          <w:rFonts w:asciiTheme="minorHAnsi" w:hAnsiTheme="minorHAnsi" w:cstheme="minorHAnsi"/>
          <w:sz w:val="22"/>
          <w:szCs w:val="22"/>
        </w:rPr>
        <w:t xml:space="preserve">NASA </w:t>
      </w:r>
      <w:proofErr w:type="spellStart"/>
      <w:r w:rsidR="00A86F2B">
        <w:rPr>
          <w:rFonts w:asciiTheme="minorHAnsi" w:hAnsiTheme="minorHAnsi" w:cstheme="minorHAnsi"/>
          <w:sz w:val="22"/>
          <w:szCs w:val="22"/>
        </w:rPr>
        <w:t>ICEbridge</w:t>
      </w:r>
      <w:proofErr w:type="spellEnd"/>
      <w:r w:rsidR="00A86F2B">
        <w:rPr>
          <w:rFonts w:asciiTheme="minorHAnsi" w:hAnsiTheme="minorHAnsi" w:cstheme="minorHAnsi"/>
          <w:sz w:val="22"/>
          <w:szCs w:val="22"/>
        </w:rPr>
        <w:t xml:space="preserve"> </w:t>
      </w:r>
      <w:r w:rsidR="00ED5454">
        <w:rPr>
          <w:rFonts w:asciiTheme="minorHAnsi" w:hAnsiTheme="minorHAnsi" w:cstheme="minorHAnsi"/>
          <w:sz w:val="22"/>
          <w:szCs w:val="22"/>
        </w:rPr>
        <w:t xml:space="preserve">team, these were </w:t>
      </w:r>
      <w:r w:rsidR="005573AA">
        <w:rPr>
          <w:rFonts w:asciiTheme="minorHAnsi" w:hAnsiTheme="minorHAnsi" w:cstheme="minorHAnsi"/>
          <w:sz w:val="22"/>
          <w:szCs w:val="22"/>
        </w:rPr>
        <w:t xml:space="preserve">subsequently </w:t>
      </w:r>
      <w:r w:rsidR="001940AC">
        <w:rPr>
          <w:rFonts w:asciiTheme="minorHAnsi" w:hAnsiTheme="minorHAnsi" w:cstheme="minorHAnsi"/>
          <w:sz w:val="22"/>
          <w:szCs w:val="22"/>
        </w:rPr>
        <w:t xml:space="preserve">requested to </w:t>
      </w:r>
      <w:r w:rsidR="00AE6CAB">
        <w:rPr>
          <w:rFonts w:asciiTheme="minorHAnsi" w:hAnsiTheme="minorHAnsi" w:cstheme="minorHAnsi"/>
          <w:sz w:val="22"/>
          <w:szCs w:val="22"/>
        </w:rPr>
        <w:t xml:space="preserve">fill in any </w:t>
      </w:r>
      <w:r w:rsidR="00E82A75">
        <w:rPr>
          <w:rFonts w:asciiTheme="minorHAnsi" w:hAnsiTheme="minorHAnsi" w:cstheme="minorHAnsi"/>
          <w:sz w:val="22"/>
          <w:szCs w:val="22"/>
        </w:rPr>
        <w:t>data gaps</w:t>
      </w:r>
      <w:r w:rsidR="00492838">
        <w:rPr>
          <w:rFonts w:asciiTheme="minorHAnsi" w:hAnsiTheme="minorHAnsi" w:cstheme="minorHAnsi"/>
          <w:sz w:val="22"/>
          <w:szCs w:val="22"/>
        </w:rPr>
        <w:t xml:space="preserve"> in the Ba</w:t>
      </w:r>
      <w:r w:rsidR="00492838">
        <w:rPr>
          <w:rFonts w:asciiTheme="minorHAnsi" w:hAnsiTheme="minorHAnsi" w:cstheme="minorHAnsi"/>
          <w:sz w:val="22"/>
          <w:szCs w:val="22"/>
        </w:rPr>
        <w:t>f</w:t>
      </w:r>
      <w:r w:rsidR="00492838">
        <w:rPr>
          <w:rFonts w:asciiTheme="minorHAnsi" w:hAnsiTheme="minorHAnsi" w:cstheme="minorHAnsi"/>
          <w:sz w:val="22"/>
          <w:szCs w:val="22"/>
        </w:rPr>
        <w:t>fin Bay</w:t>
      </w:r>
      <w:r w:rsidR="008A662D">
        <w:rPr>
          <w:rFonts w:asciiTheme="minorHAnsi" w:hAnsiTheme="minorHAnsi" w:cstheme="minorHAnsi"/>
          <w:sz w:val="22"/>
          <w:szCs w:val="22"/>
        </w:rPr>
        <w:t xml:space="preserve"> from Thule AB</w:t>
      </w:r>
      <w:r w:rsidR="00E82A75">
        <w:rPr>
          <w:rFonts w:asciiTheme="minorHAnsi" w:hAnsiTheme="minorHAnsi" w:cstheme="minorHAnsi"/>
          <w:sz w:val="22"/>
          <w:szCs w:val="22"/>
        </w:rPr>
        <w:t>.</w:t>
      </w:r>
      <w:r w:rsidR="00AE6CAB">
        <w:rPr>
          <w:rFonts w:asciiTheme="minorHAnsi" w:hAnsiTheme="minorHAnsi" w:cstheme="minorHAnsi"/>
          <w:sz w:val="22"/>
          <w:szCs w:val="22"/>
        </w:rPr>
        <w:t xml:space="preserve"> </w:t>
      </w:r>
      <w:r w:rsidR="00286787">
        <w:rPr>
          <w:rFonts w:asciiTheme="minorHAnsi" w:hAnsiTheme="minorHAnsi" w:cstheme="minorHAnsi"/>
          <w:sz w:val="22"/>
          <w:szCs w:val="22"/>
        </w:rPr>
        <w:t>At this time, c</w:t>
      </w:r>
      <w:r w:rsidR="000A206D">
        <w:rPr>
          <w:rFonts w:asciiTheme="minorHAnsi" w:hAnsiTheme="minorHAnsi" w:cstheme="minorHAnsi"/>
          <w:sz w:val="22"/>
          <w:szCs w:val="22"/>
        </w:rPr>
        <w:t xml:space="preserve">ollection of </w:t>
      </w:r>
      <w:r w:rsidR="00E82A75">
        <w:rPr>
          <w:rFonts w:asciiTheme="minorHAnsi" w:hAnsiTheme="minorHAnsi" w:cstheme="minorHAnsi"/>
          <w:sz w:val="22"/>
          <w:szCs w:val="22"/>
        </w:rPr>
        <w:t xml:space="preserve">additional data was not </w:t>
      </w:r>
      <w:r w:rsidR="000A206D">
        <w:rPr>
          <w:rFonts w:asciiTheme="minorHAnsi" w:hAnsiTheme="minorHAnsi" w:cstheme="minorHAnsi"/>
          <w:sz w:val="22"/>
          <w:szCs w:val="22"/>
        </w:rPr>
        <w:t xml:space="preserve">possible </w:t>
      </w:r>
      <w:r w:rsidR="0020041C">
        <w:rPr>
          <w:rFonts w:asciiTheme="minorHAnsi" w:hAnsiTheme="minorHAnsi" w:cstheme="minorHAnsi"/>
          <w:sz w:val="22"/>
          <w:szCs w:val="22"/>
        </w:rPr>
        <w:t xml:space="preserve">due to </w:t>
      </w:r>
      <w:r w:rsidR="00AE6CAB">
        <w:rPr>
          <w:rFonts w:asciiTheme="minorHAnsi" w:hAnsiTheme="minorHAnsi" w:cstheme="minorHAnsi"/>
          <w:sz w:val="22"/>
          <w:szCs w:val="22"/>
        </w:rPr>
        <w:t>time co</w:t>
      </w:r>
      <w:r w:rsidR="00AE6CAB">
        <w:rPr>
          <w:rFonts w:asciiTheme="minorHAnsi" w:hAnsiTheme="minorHAnsi" w:cstheme="minorHAnsi"/>
          <w:sz w:val="22"/>
          <w:szCs w:val="22"/>
        </w:rPr>
        <w:t>n</w:t>
      </w:r>
      <w:r w:rsidR="00AE6CAB">
        <w:rPr>
          <w:rFonts w:asciiTheme="minorHAnsi" w:hAnsiTheme="minorHAnsi" w:cstheme="minorHAnsi"/>
          <w:sz w:val="22"/>
          <w:szCs w:val="22"/>
        </w:rPr>
        <w:t xml:space="preserve">straints and </w:t>
      </w:r>
      <w:r w:rsidR="0020041C">
        <w:rPr>
          <w:rFonts w:asciiTheme="minorHAnsi" w:hAnsiTheme="minorHAnsi" w:cstheme="minorHAnsi"/>
          <w:sz w:val="22"/>
          <w:szCs w:val="22"/>
        </w:rPr>
        <w:t>weather.</w:t>
      </w:r>
      <w:r w:rsidR="00AE6CAB">
        <w:rPr>
          <w:rFonts w:asciiTheme="minorHAnsi" w:hAnsiTheme="minorHAnsi" w:cstheme="minorHAnsi"/>
          <w:sz w:val="22"/>
          <w:szCs w:val="22"/>
        </w:rPr>
        <w:t xml:space="preserve"> Howev</w:t>
      </w:r>
      <w:r w:rsidR="00173794">
        <w:rPr>
          <w:rFonts w:asciiTheme="minorHAnsi" w:hAnsiTheme="minorHAnsi" w:cstheme="minorHAnsi"/>
          <w:sz w:val="22"/>
          <w:szCs w:val="22"/>
        </w:rPr>
        <w:t xml:space="preserve">er, the 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NASA </w:t>
      </w:r>
      <w:proofErr w:type="spellStart"/>
      <w:r w:rsidR="00DF6616" w:rsidRPr="00DF6616">
        <w:rPr>
          <w:rFonts w:asciiTheme="minorHAnsi" w:hAnsiTheme="minorHAnsi" w:cstheme="minorHAnsi"/>
          <w:sz w:val="22"/>
          <w:szCs w:val="22"/>
        </w:rPr>
        <w:t>ICEbridge</w:t>
      </w:r>
      <w:proofErr w:type="spellEnd"/>
      <w:r w:rsidR="00DF6616" w:rsidRPr="00DF6616">
        <w:rPr>
          <w:rFonts w:asciiTheme="minorHAnsi" w:hAnsiTheme="minorHAnsi" w:cstheme="minorHAnsi"/>
          <w:sz w:val="22"/>
          <w:szCs w:val="22"/>
        </w:rPr>
        <w:t xml:space="preserve"> </w:t>
      </w:r>
      <w:r w:rsidR="00843410">
        <w:rPr>
          <w:rFonts w:asciiTheme="minorHAnsi" w:hAnsiTheme="minorHAnsi" w:cstheme="minorHAnsi"/>
          <w:sz w:val="22"/>
          <w:szCs w:val="22"/>
        </w:rPr>
        <w:t>airborne survey on April 28</w:t>
      </w:r>
      <w:r w:rsidR="001D73A0">
        <w:rPr>
          <w:rFonts w:asciiTheme="minorHAnsi" w:hAnsiTheme="minorHAnsi" w:cstheme="minorHAnsi"/>
          <w:sz w:val="22"/>
          <w:szCs w:val="22"/>
        </w:rPr>
        <w:t>,</w:t>
      </w:r>
      <w:r w:rsidR="006657C5">
        <w:rPr>
          <w:rFonts w:asciiTheme="minorHAnsi" w:hAnsiTheme="minorHAnsi" w:cstheme="minorHAnsi"/>
          <w:sz w:val="22"/>
          <w:szCs w:val="22"/>
        </w:rPr>
        <w:t xml:space="preserve"> </w:t>
      </w:r>
      <w:r w:rsidR="001D73A0">
        <w:rPr>
          <w:rFonts w:asciiTheme="minorHAnsi" w:hAnsiTheme="minorHAnsi" w:cstheme="minorHAnsi"/>
          <w:sz w:val="22"/>
          <w:szCs w:val="22"/>
        </w:rPr>
        <w:t xml:space="preserve">an 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almost straight track from Thule AB to </w:t>
      </w:r>
      <w:proofErr w:type="spellStart"/>
      <w:r w:rsidR="00DF6616" w:rsidRPr="00DF6616">
        <w:rPr>
          <w:rFonts w:asciiTheme="minorHAnsi" w:hAnsiTheme="minorHAnsi" w:cstheme="minorHAnsi"/>
          <w:sz w:val="22"/>
          <w:szCs w:val="22"/>
        </w:rPr>
        <w:t>Upernavik</w:t>
      </w:r>
      <w:proofErr w:type="spellEnd"/>
      <w:r w:rsidR="00507050">
        <w:rPr>
          <w:rFonts w:asciiTheme="minorHAnsi" w:hAnsiTheme="minorHAnsi" w:cstheme="minorHAnsi"/>
          <w:sz w:val="22"/>
          <w:szCs w:val="22"/>
        </w:rPr>
        <w:t xml:space="preserve"> located </w:t>
      </w:r>
      <w:r w:rsidR="00507050" w:rsidRPr="00DF6616">
        <w:rPr>
          <w:rFonts w:asciiTheme="minorHAnsi" w:hAnsiTheme="minorHAnsi" w:cstheme="minorHAnsi"/>
          <w:sz w:val="22"/>
          <w:szCs w:val="22"/>
        </w:rPr>
        <w:t>west of the track flown by DTU Space on April 19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, </w:t>
      </w:r>
      <w:r w:rsidR="00E10F0C">
        <w:rPr>
          <w:rFonts w:asciiTheme="minorHAnsi" w:hAnsiTheme="minorHAnsi" w:cstheme="minorHAnsi"/>
          <w:sz w:val="22"/>
          <w:szCs w:val="22"/>
        </w:rPr>
        <w:t>were measured by various instrum</w:t>
      </w:r>
      <w:r w:rsidR="001E3E6A">
        <w:rPr>
          <w:rFonts w:asciiTheme="minorHAnsi" w:hAnsiTheme="minorHAnsi" w:cstheme="minorHAnsi"/>
          <w:sz w:val="22"/>
          <w:szCs w:val="22"/>
        </w:rPr>
        <w:t>ents including a laser scanner (ATM)</w:t>
      </w:r>
      <w:r w:rsidR="001D73A0">
        <w:rPr>
          <w:rFonts w:asciiTheme="minorHAnsi" w:hAnsiTheme="minorHAnsi" w:cstheme="minorHAnsi"/>
          <w:sz w:val="22"/>
          <w:szCs w:val="22"/>
        </w:rPr>
        <w:t>.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 </w:t>
      </w:r>
      <w:r w:rsidR="00353225">
        <w:rPr>
          <w:rFonts w:asciiTheme="minorHAnsi" w:hAnsiTheme="minorHAnsi" w:cstheme="minorHAnsi"/>
          <w:sz w:val="22"/>
          <w:szCs w:val="22"/>
        </w:rPr>
        <w:t>F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or further information, </w:t>
      </w:r>
      <w:r w:rsidR="00711823">
        <w:rPr>
          <w:rFonts w:asciiTheme="minorHAnsi" w:hAnsiTheme="minorHAnsi" w:cstheme="minorHAnsi"/>
          <w:sz w:val="22"/>
          <w:szCs w:val="22"/>
        </w:rPr>
        <w:t xml:space="preserve">see </w:t>
      </w:r>
      <w:r w:rsidR="00DF6616" w:rsidRPr="00DF6616">
        <w:rPr>
          <w:rFonts w:asciiTheme="minorHAnsi" w:hAnsiTheme="minorHAnsi" w:cstheme="minorHAnsi"/>
          <w:sz w:val="22"/>
          <w:szCs w:val="22"/>
        </w:rPr>
        <w:t>a</w:t>
      </w:r>
      <w:r w:rsidR="00DF6616" w:rsidRPr="00DF6616">
        <w:rPr>
          <w:rFonts w:asciiTheme="minorHAnsi" w:hAnsiTheme="minorHAnsi" w:cstheme="minorHAnsi"/>
          <w:sz w:val="22"/>
          <w:szCs w:val="22"/>
        </w:rPr>
        <w:t>t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tached operation </w:t>
      </w:r>
      <w:proofErr w:type="spellStart"/>
      <w:r w:rsidR="00DF6616" w:rsidRPr="00DF6616">
        <w:rPr>
          <w:rFonts w:asciiTheme="minorHAnsi" w:hAnsiTheme="minorHAnsi" w:cstheme="minorHAnsi"/>
          <w:sz w:val="22"/>
          <w:szCs w:val="22"/>
        </w:rPr>
        <w:t>IceBridge</w:t>
      </w:r>
      <w:proofErr w:type="spellEnd"/>
      <w:r w:rsidR="00DF6616" w:rsidRPr="00DF6616">
        <w:rPr>
          <w:rFonts w:asciiTheme="minorHAnsi" w:hAnsiTheme="minorHAnsi" w:cstheme="minorHAnsi"/>
          <w:sz w:val="22"/>
          <w:szCs w:val="22"/>
        </w:rPr>
        <w:t xml:space="preserve"> Arctic 2011, preliminary science flight report, Flight F28, Baffin Bay sea ice</w:t>
      </w:r>
      <w:r w:rsidR="00E36509">
        <w:rPr>
          <w:rFonts w:asciiTheme="minorHAnsi" w:hAnsiTheme="minorHAnsi" w:cstheme="minorHAnsi"/>
          <w:sz w:val="22"/>
          <w:szCs w:val="22"/>
        </w:rPr>
        <w:t xml:space="preserve">, appendix </w:t>
      </w:r>
      <w:bookmarkStart w:id="0" w:name="_GoBack"/>
      <w:bookmarkEnd w:id="0"/>
      <w:r w:rsidR="00EB4BB1" w:rsidRPr="00EB4BB1">
        <w:rPr>
          <w:rFonts w:asciiTheme="minorHAnsi" w:hAnsiTheme="minorHAnsi" w:cstheme="minorHAnsi"/>
          <w:b/>
          <w:sz w:val="22"/>
          <w:szCs w:val="22"/>
          <w:u w:val="single"/>
        </w:rPr>
        <w:t>OIB_ARC_2011_flt_rep_F28_prelim.pdf</w:t>
      </w:r>
      <w:r w:rsidR="00DF6616" w:rsidRPr="00DF6616">
        <w:rPr>
          <w:rFonts w:asciiTheme="minorHAnsi" w:hAnsiTheme="minorHAnsi" w:cstheme="minorHAnsi"/>
          <w:sz w:val="22"/>
          <w:szCs w:val="22"/>
        </w:rPr>
        <w:t xml:space="preserve">. </w:t>
      </w:r>
      <w:r w:rsidR="00AD6FB8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AD6FB8">
        <w:rPr>
          <w:rFonts w:asciiTheme="minorHAnsi" w:hAnsiTheme="minorHAnsi" w:cstheme="minorHAnsi"/>
          <w:sz w:val="22"/>
          <w:szCs w:val="22"/>
        </w:rPr>
        <w:t>IceBridge</w:t>
      </w:r>
      <w:proofErr w:type="spellEnd"/>
      <w:r w:rsidR="00F9471B">
        <w:rPr>
          <w:rFonts w:asciiTheme="minorHAnsi" w:hAnsiTheme="minorHAnsi" w:cstheme="minorHAnsi"/>
          <w:sz w:val="22"/>
          <w:szCs w:val="22"/>
        </w:rPr>
        <w:t xml:space="preserve"> data is not yet available</w:t>
      </w:r>
      <w:r w:rsidR="002A6997">
        <w:rPr>
          <w:rFonts w:asciiTheme="minorHAnsi" w:hAnsiTheme="minorHAnsi" w:cstheme="minorHAnsi"/>
          <w:sz w:val="22"/>
          <w:szCs w:val="22"/>
        </w:rPr>
        <w:t xml:space="preserve"> and is </w:t>
      </w:r>
      <w:r w:rsidR="002D0CB6">
        <w:rPr>
          <w:rFonts w:asciiTheme="minorHAnsi" w:hAnsiTheme="minorHAnsi" w:cstheme="minorHAnsi"/>
          <w:sz w:val="22"/>
          <w:szCs w:val="22"/>
        </w:rPr>
        <w:t xml:space="preserve">therefore </w:t>
      </w:r>
      <w:r w:rsidR="002A6997">
        <w:rPr>
          <w:rFonts w:asciiTheme="minorHAnsi" w:hAnsiTheme="minorHAnsi" w:cstheme="minorHAnsi"/>
          <w:sz w:val="22"/>
          <w:szCs w:val="22"/>
        </w:rPr>
        <w:t xml:space="preserve">not included in this </w:t>
      </w:r>
      <w:r w:rsidR="006B72ED">
        <w:rPr>
          <w:rFonts w:asciiTheme="minorHAnsi" w:hAnsiTheme="minorHAnsi" w:cstheme="minorHAnsi"/>
          <w:sz w:val="22"/>
          <w:szCs w:val="22"/>
        </w:rPr>
        <w:t>study</w:t>
      </w:r>
      <w:r w:rsidR="00F9471B">
        <w:rPr>
          <w:rFonts w:asciiTheme="minorHAnsi" w:hAnsiTheme="minorHAnsi" w:cstheme="minorHAnsi"/>
          <w:sz w:val="22"/>
          <w:szCs w:val="22"/>
        </w:rPr>
        <w:t>.</w:t>
      </w:r>
      <w:r w:rsidR="00747D7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64A0C" w:rsidRDefault="00C64A0C" w:rsidP="00DF6616">
      <w:pPr>
        <w:rPr>
          <w:rFonts w:asciiTheme="minorHAnsi" w:hAnsiTheme="minorHAnsi" w:cstheme="minorHAnsi"/>
          <w:sz w:val="22"/>
          <w:szCs w:val="22"/>
        </w:rPr>
      </w:pPr>
    </w:p>
    <w:p w:rsidR="00A92B3C" w:rsidRDefault="00C64A0C" w:rsidP="00AD6FB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major part of the </w:t>
      </w:r>
      <w:r w:rsidR="00A92B3C">
        <w:rPr>
          <w:rFonts w:asciiTheme="minorHAnsi" w:hAnsiTheme="minorHAnsi" w:cstheme="minorHAnsi"/>
          <w:sz w:val="22"/>
          <w:szCs w:val="22"/>
        </w:rPr>
        <w:t xml:space="preserve">2008 </w:t>
      </w:r>
      <w:r>
        <w:rPr>
          <w:rFonts w:asciiTheme="minorHAnsi" w:hAnsiTheme="minorHAnsi" w:cstheme="minorHAnsi"/>
          <w:sz w:val="22"/>
          <w:szCs w:val="22"/>
        </w:rPr>
        <w:t xml:space="preserve">survey was measured on </w:t>
      </w:r>
      <w:r w:rsidR="00BB29B5">
        <w:rPr>
          <w:rFonts w:asciiTheme="minorHAnsi" w:hAnsiTheme="minorHAnsi" w:cstheme="minorHAnsi"/>
          <w:sz w:val="22"/>
          <w:szCs w:val="22"/>
        </w:rPr>
        <w:t>April 19 (green</w:t>
      </w:r>
      <w:r>
        <w:rPr>
          <w:rFonts w:asciiTheme="minorHAnsi" w:hAnsiTheme="minorHAnsi" w:cstheme="minorHAnsi"/>
          <w:sz w:val="22"/>
          <w:szCs w:val="22"/>
        </w:rPr>
        <w:t xml:space="preserve"> lines</w:t>
      </w:r>
      <w:r w:rsidR="00BB29B5">
        <w:rPr>
          <w:rFonts w:asciiTheme="minorHAnsi" w:hAnsiTheme="minorHAnsi" w:cstheme="minorHAnsi"/>
          <w:sz w:val="22"/>
          <w:szCs w:val="22"/>
        </w:rPr>
        <w:t xml:space="preserve">) </w:t>
      </w:r>
      <w:r w:rsidR="00ED1FE5">
        <w:rPr>
          <w:rFonts w:asciiTheme="minorHAnsi" w:hAnsiTheme="minorHAnsi" w:cstheme="minorHAnsi"/>
          <w:sz w:val="22"/>
          <w:szCs w:val="22"/>
        </w:rPr>
        <w:t xml:space="preserve">and an additional transit flight from Thule AB to </w:t>
      </w:r>
      <w:proofErr w:type="spellStart"/>
      <w:r w:rsidR="00ED1FE5">
        <w:rPr>
          <w:rFonts w:asciiTheme="minorHAnsi" w:hAnsiTheme="minorHAnsi" w:cstheme="minorHAnsi"/>
          <w:sz w:val="22"/>
          <w:szCs w:val="22"/>
        </w:rPr>
        <w:t>Kangerlussuaq</w:t>
      </w:r>
      <w:proofErr w:type="spellEnd"/>
      <w:r w:rsidR="00ED1FE5">
        <w:rPr>
          <w:rFonts w:asciiTheme="minorHAnsi" w:hAnsiTheme="minorHAnsi" w:cstheme="minorHAnsi"/>
          <w:sz w:val="22"/>
          <w:szCs w:val="22"/>
        </w:rPr>
        <w:t xml:space="preserve"> was measured </w:t>
      </w:r>
      <w:r w:rsidR="00524043">
        <w:rPr>
          <w:rFonts w:asciiTheme="minorHAnsi" w:hAnsiTheme="minorHAnsi" w:cstheme="minorHAnsi"/>
          <w:sz w:val="22"/>
          <w:szCs w:val="22"/>
        </w:rPr>
        <w:t xml:space="preserve">on </w:t>
      </w:r>
      <w:r w:rsidR="00BB29B5">
        <w:rPr>
          <w:rFonts w:asciiTheme="minorHAnsi" w:hAnsiTheme="minorHAnsi" w:cstheme="minorHAnsi"/>
          <w:sz w:val="22"/>
          <w:szCs w:val="22"/>
        </w:rPr>
        <w:t>May 7 (red</w:t>
      </w:r>
      <w:r>
        <w:rPr>
          <w:rFonts w:asciiTheme="minorHAnsi" w:hAnsiTheme="minorHAnsi" w:cstheme="minorHAnsi"/>
          <w:sz w:val="22"/>
          <w:szCs w:val="22"/>
        </w:rPr>
        <w:t xml:space="preserve"> line</w:t>
      </w:r>
      <w:r w:rsidR="00BB29B5">
        <w:rPr>
          <w:rFonts w:asciiTheme="minorHAnsi" w:hAnsiTheme="minorHAnsi" w:cstheme="minorHAnsi"/>
          <w:sz w:val="22"/>
          <w:szCs w:val="22"/>
        </w:rPr>
        <w:t>)</w:t>
      </w:r>
      <w:r w:rsidR="00ED1FE5">
        <w:rPr>
          <w:rFonts w:asciiTheme="minorHAnsi" w:hAnsiTheme="minorHAnsi" w:cstheme="minorHAnsi"/>
          <w:sz w:val="22"/>
          <w:szCs w:val="22"/>
        </w:rPr>
        <w:t>.</w:t>
      </w:r>
      <w:r w:rsidR="00BB29B5">
        <w:rPr>
          <w:rFonts w:asciiTheme="minorHAnsi" w:hAnsiTheme="minorHAnsi" w:cstheme="minorHAnsi"/>
          <w:sz w:val="22"/>
          <w:szCs w:val="22"/>
        </w:rPr>
        <w:t xml:space="preserve"> </w:t>
      </w:r>
      <w:r w:rsidR="00ED1FE5">
        <w:rPr>
          <w:rFonts w:asciiTheme="minorHAnsi" w:hAnsiTheme="minorHAnsi" w:cstheme="minorHAnsi"/>
          <w:sz w:val="22"/>
          <w:szCs w:val="22"/>
        </w:rPr>
        <w:t>For a more detailed d</w:t>
      </w:r>
      <w:r w:rsidR="00ED1FE5">
        <w:rPr>
          <w:rFonts w:asciiTheme="minorHAnsi" w:hAnsiTheme="minorHAnsi" w:cstheme="minorHAnsi"/>
          <w:sz w:val="22"/>
          <w:szCs w:val="22"/>
        </w:rPr>
        <w:t>e</w:t>
      </w:r>
      <w:r w:rsidR="00ED1FE5">
        <w:rPr>
          <w:rFonts w:asciiTheme="minorHAnsi" w:hAnsiTheme="minorHAnsi" w:cstheme="minorHAnsi"/>
          <w:sz w:val="22"/>
          <w:szCs w:val="22"/>
        </w:rPr>
        <w:t xml:space="preserve">scription of the 2008 survey, see Hvidegaard et al (2008). </w:t>
      </w:r>
      <w:r w:rsidR="00C1217B">
        <w:rPr>
          <w:rFonts w:asciiTheme="minorHAnsi" w:hAnsiTheme="minorHAnsi" w:cstheme="minorHAnsi"/>
          <w:sz w:val="22"/>
          <w:szCs w:val="22"/>
        </w:rPr>
        <w:t xml:space="preserve">In </w:t>
      </w:r>
      <w:r w:rsidR="00A92B3C">
        <w:rPr>
          <w:rFonts w:asciiTheme="minorHAnsi" w:hAnsiTheme="minorHAnsi" w:cstheme="minorHAnsi"/>
          <w:sz w:val="22"/>
          <w:szCs w:val="22"/>
        </w:rPr>
        <w:t xml:space="preserve">2006 </w:t>
      </w:r>
      <w:r w:rsidR="00DB684A">
        <w:rPr>
          <w:rFonts w:asciiTheme="minorHAnsi" w:hAnsiTheme="minorHAnsi" w:cstheme="minorHAnsi"/>
          <w:sz w:val="22"/>
          <w:szCs w:val="22"/>
        </w:rPr>
        <w:t xml:space="preserve">four </w:t>
      </w:r>
      <w:r w:rsidR="001802AA">
        <w:rPr>
          <w:rFonts w:asciiTheme="minorHAnsi" w:hAnsiTheme="minorHAnsi" w:cstheme="minorHAnsi"/>
          <w:sz w:val="22"/>
          <w:szCs w:val="22"/>
        </w:rPr>
        <w:t xml:space="preserve">flight tracks </w:t>
      </w:r>
      <w:r w:rsidR="00C1217B">
        <w:rPr>
          <w:rFonts w:asciiTheme="minorHAnsi" w:hAnsiTheme="minorHAnsi" w:cstheme="minorHAnsi"/>
          <w:sz w:val="22"/>
          <w:szCs w:val="22"/>
        </w:rPr>
        <w:t>south of 71</w:t>
      </w:r>
      <w:r w:rsidR="005E610A">
        <w:rPr>
          <w:rFonts w:asciiTheme="minorHAnsi" w:hAnsiTheme="minorHAnsi" w:cstheme="minorHAnsi"/>
          <w:sz w:val="22"/>
          <w:szCs w:val="22"/>
        </w:rPr>
        <w:t xml:space="preserve">⁰N </w:t>
      </w:r>
      <w:r w:rsidR="001802AA">
        <w:rPr>
          <w:rFonts w:asciiTheme="minorHAnsi" w:hAnsiTheme="minorHAnsi" w:cstheme="minorHAnsi"/>
          <w:sz w:val="22"/>
          <w:szCs w:val="22"/>
        </w:rPr>
        <w:t xml:space="preserve">were measured on </w:t>
      </w:r>
      <w:r w:rsidR="00AC04CA">
        <w:rPr>
          <w:rFonts w:asciiTheme="minorHAnsi" w:hAnsiTheme="minorHAnsi" w:cstheme="minorHAnsi"/>
          <w:sz w:val="22"/>
          <w:szCs w:val="22"/>
        </w:rPr>
        <w:t>April 21 and 24</w:t>
      </w:r>
      <w:r w:rsidR="00524043">
        <w:rPr>
          <w:rFonts w:asciiTheme="minorHAnsi" w:hAnsiTheme="minorHAnsi" w:cstheme="minorHAnsi"/>
          <w:sz w:val="22"/>
          <w:szCs w:val="22"/>
        </w:rPr>
        <w:t xml:space="preserve">, </w:t>
      </w:r>
      <w:r w:rsidR="00DB684A">
        <w:rPr>
          <w:rFonts w:asciiTheme="minorHAnsi" w:hAnsiTheme="minorHAnsi" w:cstheme="minorHAnsi"/>
          <w:sz w:val="22"/>
          <w:szCs w:val="22"/>
        </w:rPr>
        <w:t xml:space="preserve">where only the northernmost </w:t>
      </w:r>
      <w:r w:rsidR="00524043">
        <w:rPr>
          <w:rFonts w:asciiTheme="minorHAnsi" w:hAnsiTheme="minorHAnsi" w:cstheme="minorHAnsi"/>
          <w:sz w:val="22"/>
          <w:szCs w:val="22"/>
        </w:rPr>
        <w:t xml:space="preserve">track </w:t>
      </w:r>
      <w:r w:rsidR="00DB684A">
        <w:rPr>
          <w:rFonts w:asciiTheme="minorHAnsi" w:hAnsiTheme="minorHAnsi" w:cstheme="minorHAnsi"/>
          <w:sz w:val="22"/>
          <w:szCs w:val="22"/>
        </w:rPr>
        <w:t xml:space="preserve">at 71⁰N </w:t>
      </w:r>
      <w:r w:rsidR="000123CE">
        <w:rPr>
          <w:rFonts w:asciiTheme="minorHAnsi" w:hAnsiTheme="minorHAnsi" w:cstheme="minorHAnsi"/>
          <w:sz w:val="22"/>
          <w:szCs w:val="22"/>
        </w:rPr>
        <w:t xml:space="preserve">is overlapping with </w:t>
      </w:r>
      <w:r w:rsidR="00524043">
        <w:rPr>
          <w:rFonts w:asciiTheme="minorHAnsi" w:hAnsiTheme="minorHAnsi" w:cstheme="minorHAnsi"/>
          <w:sz w:val="22"/>
          <w:szCs w:val="22"/>
        </w:rPr>
        <w:t>2008</w:t>
      </w:r>
      <w:r w:rsidR="000123CE">
        <w:rPr>
          <w:rFonts w:asciiTheme="minorHAnsi" w:hAnsiTheme="minorHAnsi" w:cstheme="minorHAnsi"/>
          <w:sz w:val="22"/>
          <w:szCs w:val="22"/>
        </w:rPr>
        <w:t xml:space="preserve">. </w:t>
      </w:r>
      <w:r w:rsidR="0068080E">
        <w:rPr>
          <w:rFonts w:asciiTheme="minorHAnsi" w:hAnsiTheme="minorHAnsi" w:cstheme="minorHAnsi"/>
          <w:sz w:val="22"/>
          <w:szCs w:val="22"/>
        </w:rPr>
        <w:t>Unfortunately</w:t>
      </w:r>
      <w:r w:rsidR="00A60E71">
        <w:rPr>
          <w:rFonts w:asciiTheme="minorHAnsi" w:hAnsiTheme="minorHAnsi" w:cstheme="minorHAnsi"/>
          <w:sz w:val="22"/>
          <w:szCs w:val="22"/>
        </w:rPr>
        <w:t>,</w:t>
      </w:r>
      <w:r w:rsidR="0068080E">
        <w:rPr>
          <w:rFonts w:asciiTheme="minorHAnsi" w:hAnsiTheme="minorHAnsi" w:cstheme="minorHAnsi"/>
          <w:sz w:val="22"/>
          <w:szCs w:val="22"/>
        </w:rPr>
        <w:t xml:space="preserve"> none of the </w:t>
      </w:r>
      <w:r w:rsidR="00A60E71">
        <w:rPr>
          <w:rFonts w:asciiTheme="minorHAnsi" w:hAnsiTheme="minorHAnsi" w:cstheme="minorHAnsi"/>
          <w:sz w:val="22"/>
          <w:szCs w:val="22"/>
        </w:rPr>
        <w:t xml:space="preserve">2011 survey has overlapping </w:t>
      </w:r>
      <w:r w:rsidR="0068080E">
        <w:rPr>
          <w:rFonts w:asciiTheme="minorHAnsi" w:hAnsiTheme="minorHAnsi" w:cstheme="minorHAnsi"/>
          <w:sz w:val="22"/>
          <w:szCs w:val="22"/>
        </w:rPr>
        <w:t xml:space="preserve">data </w:t>
      </w:r>
      <w:r w:rsidR="00A60E71">
        <w:rPr>
          <w:rFonts w:asciiTheme="minorHAnsi" w:hAnsiTheme="minorHAnsi" w:cstheme="minorHAnsi"/>
          <w:sz w:val="22"/>
          <w:szCs w:val="22"/>
        </w:rPr>
        <w:t>with previous years</w:t>
      </w:r>
      <w:r w:rsidR="00524043">
        <w:rPr>
          <w:rFonts w:asciiTheme="minorHAnsi" w:hAnsiTheme="minorHAnsi" w:cstheme="minorHAnsi"/>
          <w:sz w:val="22"/>
          <w:szCs w:val="22"/>
        </w:rPr>
        <w:t>.</w:t>
      </w:r>
      <w:r w:rsidR="003A65C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C04CA" w:rsidRDefault="00AC04CA" w:rsidP="00DF6616">
      <w:pPr>
        <w:rPr>
          <w:rFonts w:asciiTheme="minorHAnsi" w:hAnsiTheme="minorHAnsi" w:cstheme="minorHAnsi"/>
          <w:sz w:val="22"/>
          <w:szCs w:val="22"/>
        </w:rPr>
      </w:pPr>
    </w:p>
    <w:p w:rsidR="005D0F84" w:rsidRPr="00AC04CA" w:rsidRDefault="009E480F" w:rsidP="005D0F84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707018"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0D2087" wp14:editId="61A5A479">
                <wp:simplePos x="0" y="0"/>
                <wp:positionH relativeFrom="column">
                  <wp:posOffset>1107655</wp:posOffset>
                </wp:positionH>
                <wp:positionV relativeFrom="paragraph">
                  <wp:posOffset>-134227</wp:posOffset>
                </wp:positionV>
                <wp:extent cx="482600" cy="1403985"/>
                <wp:effectExtent l="0" t="0" r="1270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80F" w:rsidRPr="00707018" w:rsidRDefault="009E480F" w:rsidP="009E48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070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2pt;margin-top:-10.55pt;width:38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">
                <v:textbox style="mso-fit-shape-to-text:t">
                  <w:txbxContent>
                    <w:p w:rsidR="009E480F" w:rsidRPr="00707018" w:rsidRDefault="009E480F" w:rsidP="009E480F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7070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 w:rsidR="00707018" w:rsidRPr="00707018"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9C700E" wp14:editId="7B83A10D">
                <wp:simplePos x="0" y="0"/>
                <wp:positionH relativeFrom="column">
                  <wp:posOffset>-706719</wp:posOffset>
                </wp:positionH>
                <wp:positionV relativeFrom="paragraph">
                  <wp:posOffset>-132232</wp:posOffset>
                </wp:positionV>
                <wp:extent cx="482600" cy="1403985"/>
                <wp:effectExtent l="0" t="0" r="1270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018" w:rsidRPr="00707018" w:rsidRDefault="00707018" w:rsidP="0070701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070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5.65pt;margin-top:-10.4pt;width:38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">
                <v:textbox style="mso-fit-shape-to-text:t">
                  <w:txbxContent>
                    <w:p w:rsidR="00707018" w:rsidRPr="00707018" w:rsidRDefault="00707018" w:rsidP="0070701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7070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="00707018" w:rsidRPr="00707018"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DE3A30" wp14:editId="276B21ED">
                <wp:simplePos x="0" y="0"/>
                <wp:positionH relativeFrom="column">
                  <wp:posOffset>-2507615</wp:posOffset>
                </wp:positionH>
                <wp:positionV relativeFrom="paragraph">
                  <wp:posOffset>-136525</wp:posOffset>
                </wp:positionV>
                <wp:extent cx="482600" cy="1403985"/>
                <wp:effectExtent l="0" t="0" r="1270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018" w:rsidRPr="00707018" w:rsidRDefault="0070701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7070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97.45pt;margin-top:-10.75pt;width:38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62JgIAAE0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">
                <v:textbox style="mso-fit-shape-to-text:t">
                  <w:txbxContent>
                    <w:p w:rsidR="00707018" w:rsidRPr="00707018" w:rsidRDefault="0070701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7070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="00BC3355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51072" behindDoc="0" locked="0" layoutInCell="1" allowOverlap="1" wp14:anchorId="76E2EF8A" wp14:editId="7B0C67EE">
            <wp:simplePos x="0" y="0"/>
            <wp:positionH relativeFrom="column">
              <wp:posOffset>2033905</wp:posOffset>
            </wp:positionH>
            <wp:positionV relativeFrom="paragraph">
              <wp:posOffset>-212725</wp:posOffset>
            </wp:positionV>
            <wp:extent cx="1799590" cy="30010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5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52096" behindDoc="0" locked="0" layoutInCell="1" allowOverlap="1" wp14:anchorId="2A9CB7B6" wp14:editId="5940908A">
            <wp:simplePos x="0" y="0"/>
            <wp:positionH relativeFrom="column">
              <wp:posOffset>242570</wp:posOffset>
            </wp:positionH>
            <wp:positionV relativeFrom="paragraph">
              <wp:posOffset>-203200</wp:posOffset>
            </wp:positionV>
            <wp:extent cx="1799590" cy="300101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5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50048" behindDoc="0" locked="0" layoutInCell="1" allowOverlap="1" wp14:anchorId="3436736E" wp14:editId="27F701D4">
            <wp:simplePos x="0" y="0"/>
            <wp:positionH relativeFrom="column">
              <wp:posOffset>3846195</wp:posOffset>
            </wp:positionH>
            <wp:positionV relativeFrom="paragraph">
              <wp:posOffset>-222250</wp:posOffset>
            </wp:positionV>
            <wp:extent cx="1799590" cy="30010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F84" w:rsidRDefault="005D0F84" w:rsidP="005D0F84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1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Flight tracks </w:t>
      </w:r>
      <w:r w:rsidRPr="006B1ED4">
        <w:rPr>
          <w:rFonts w:asciiTheme="minorHAnsi" w:hAnsiTheme="minorHAnsi" w:cstheme="minorHAnsi"/>
          <w:sz w:val="22"/>
          <w:szCs w:val="22"/>
        </w:rPr>
        <w:t xml:space="preserve">in the </w:t>
      </w:r>
      <w:r>
        <w:rPr>
          <w:rFonts w:asciiTheme="minorHAnsi" w:hAnsiTheme="minorHAnsi" w:cstheme="minorHAnsi"/>
          <w:sz w:val="22"/>
          <w:szCs w:val="22"/>
        </w:rPr>
        <w:t>Baffin Bay, 2011 (left), 2008 (middle) and 2006 (right)</w:t>
      </w:r>
    </w:p>
    <w:p w:rsidR="00E36509" w:rsidRDefault="00E36509" w:rsidP="00E36509">
      <w:pPr>
        <w:rPr>
          <w:rFonts w:asciiTheme="minorHAnsi" w:hAnsiTheme="minorHAnsi" w:cstheme="minorHAnsi"/>
          <w:sz w:val="22"/>
          <w:szCs w:val="22"/>
        </w:rPr>
      </w:pPr>
    </w:p>
    <w:p w:rsidR="00827A9C" w:rsidRDefault="00545EFD" w:rsidP="00827A9C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en-US" w:eastAsia="en-US"/>
        </w:rPr>
        <w:t>The airborne laser scanner used</w:t>
      </w:r>
      <w:r w:rsidR="00190264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on May 8</w:t>
      </w:r>
      <w:r w:rsidR="0083218F">
        <w:rPr>
          <w:rFonts w:asciiTheme="minorHAnsi" w:hAnsiTheme="minorHAnsi" w:cstheme="minorHAnsi"/>
          <w:sz w:val="22"/>
          <w:szCs w:val="22"/>
          <w:lang w:val="en-US" w:eastAsia="en-US"/>
        </w:rPr>
        <w:t>, is the same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laser scanner</w:t>
      </w:r>
      <w:r w:rsidR="0029341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293415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(</w:t>
      </w:r>
      <w:proofErr w:type="spellStart"/>
      <w:r w:rsidR="00293415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Riegl</w:t>
      </w:r>
      <w:proofErr w:type="spellEnd"/>
      <w:r w:rsidR="00293415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LMS Q240i)</w:t>
      </w:r>
      <w:r w:rsidR="0029341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1C6D8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as </w:t>
      </w:r>
      <w:r w:rsidR="0083218F">
        <w:rPr>
          <w:rFonts w:asciiTheme="minorHAnsi" w:hAnsiTheme="minorHAnsi" w:cstheme="minorHAnsi"/>
          <w:sz w:val="22"/>
          <w:szCs w:val="22"/>
          <w:lang w:val="en-US" w:eastAsia="en-US"/>
        </w:rPr>
        <w:t>used for the 2008 survey</w:t>
      </w:r>
      <w:r w:rsidR="0098358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flights. D</w:t>
      </w:r>
      <w:r w:rsidR="00A1799E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ue to problems during installation </w:t>
      </w:r>
      <w:r w:rsidR="0098358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a spare laser scanner </w:t>
      </w:r>
      <w:r w:rsidR="002D57D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(</w:t>
      </w:r>
      <w:proofErr w:type="spellStart"/>
      <w:r w:rsidR="002D57D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Riegl</w:t>
      </w:r>
      <w:proofErr w:type="spellEnd"/>
      <w:r w:rsidR="002D57D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LMS Q140i</w:t>
      </w:r>
      <w:r w:rsidR="0098358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same as in 2006</w:t>
      </w:r>
      <w:r w:rsidR="002D57D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) was used for the first flight on April 19.</w:t>
      </w:r>
      <w:r w:rsidR="005A483F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27A9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The </w:t>
      </w:r>
      <w:r w:rsidR="00052D3A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two laser scanners</w:t>
      </w:r>
      <w:r w:rsidR="00827A9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052D3A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are almost identical measuring with a</w:t>
      </w:r>
      <w:r w:rsidR="00827A9C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horizontal resolution of 0.75m x 1m at a flight height of 300m and</w:t>
      </w:r>
      <w:r w:rsidR="00C95FB8" w:rsidRPr="00C9545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 ground speed of 250 </w:t>
      </w:r>
      <w:proofErr w:type="spellStart"/>
      <w:r w:rsidR="00C95FB8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kph</w:t>
      </w:r>
      <w:proofErr w:type="spellEnd"/>
      <w:r w:rsidR="00C95FB8" w:rsidRPr="00C9545B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r w:rsidR="0014411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The across-track swath width is roughly equal to the flight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height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>, and t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he vertical acc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u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racy is in the order of 10 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>–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20cm depending primarily on uncertainties in the kinematic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GPS-solutions, due to long baselines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(</w:t>
      </w:r>
      <w:proofErr w:type="spellStart"/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>Krabill</w:t>
      </w:r>
      <w:proofErr w:type="spellEnd"/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et al, 1995)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. For more information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>n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airborne instrumentation and the system</w:t>
      </w:r>
      <w:r w:rsidR="00827A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setup, see Hvidegaard et al (2006)</w:t>
      </w:r>
      <w:r w:rsidR="00827A9C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r w:rsidR="00827A9C" w:rsidRPr="00D06D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27A9C" w:rsidRDefault="00827A9C" w:rsidP="00827A9C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27A9C" w:rsidRDefault="00827A9C" w:rsidP="00827A9C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freeboard heights are obtained by using a lowest-level estimation method, similar to the method used for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ICESat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altimeter. However, it is adapted to the higher resolution of the laser scanner sy</w:t>
      </w:r>
      <w:r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tem (Hvidegaard and Forsberg, 2002). An example of sea ice freeboard heights from a full resolution laser scanner swath is shown in figure </w:t>
      </w:r>
      <w:r w:rsidR="00CF5441">
        <w:rPr>
          <w:rFonts w:asciiTheme="minorHAnsi" w:hAnsiTheme="minorHAnsi" w:cstheme="minorHAnsi"/>
          <w:b/>
          <w:sz w:val="22"/>
          <w:szCs w:val="22"/>
          <w:u w:val="single"/>
        </w:rPr>
        <w:t>2</w:t>
      </w:r>
      <w:r w:rsidR="001C6D85">
        <w:rPr>
          <w:rFonts w:asciiTheme="minorHAnsi" w:hAnsiTheme="minorHAnsi" w:cstheme="minorHAnsi"/>
          <w:sz w:val="22"/>
          <w:szCs w:val="22"/>
        </w:rPr>
        <w:t xml:space="preserve"> together with vertical photography</w:t>
      </w:r>
      <w:r>
        <w:rPr>
          <w:rFonts w:asciiTheme="minorHAnsi" w:hAnsiTheme="minorHAnsi" w:cstheme="minorHAnsi"/>
          <w:sz w:val="22"/>
          <w:szCs w:val="22"/>
        </w:rPr>
        <w:t>. For consistency, we use t</w:t>
      </w:r>
      <w:r w:rsidRPr="00322665">
        <w:rPr>
          <w:rFonts w:asciiTheme="minorHAnsi" w:hAnsiTheme="minorHAnsi" w:cstheme="minorHAnsi"/>
          <w:sz w:val="22"/>
          <w:szCs w:val="22"/>
        </w:rPr>
        <w:t xml:space="preserve">he </w:t>
      </w:r>
      <w:r>
        <w:rPr>
          <w:rFonts w:asciiTheme="minorHAnsi" w:hAnsiTheme="minorHAnsi" w:cstheme="minorHAnsi"/>
          <w:sz w:val="22"/>
          <w:szCs w:val="22"/>
        </w:rPr>
        <w:t xml:space="preserve">same </w:t>
      </w:r>
      <w:r w:rsidRPr="00322665">
        <w:rPr>
          <w:rFonts w:asciiTheme="minorHAnsi" w:hAnsiTheme="minorHAnsi" w:cstheme="minorHAnsi"/>
          <w:sz w:val="22"/>
          <w:szCs w:val="22"/>
        </w:rPr>
        <w:t>freeboard to thickness conversion</w:t>
      </w:r>
      <w:r w:rsidR="00822DFF">
        <w:rPr>
          <w:rFonts w:asciiTheme="minorHAnsi" w:hAnsiTheme="minorHAnsi" w:cstheme="minorHAnsi"/>
          <w:sz w:val="22"/>
          <w:szCs w:val="22"/>
        </w:rPr>
        <w:t xml:space="preserve"> (</w:t>
      </w:r>
      <w:r w:rsidR="00123763">
        <w:rPr>
          <w:rFonts w:asciiTheme="minorHAnsi" w:hAnsiTheme="minorHAnsi" w:cstheme="minorHAnsi"/>
          <w:sz w:val="22"/>
          <w:szCs w:val="22"/>
        </w:rPr>
        <w:t>k=5.7</w:t>
      </w:r>
      <w:r w:rsidR="00822DFF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as </w:t>
      </w:r>
      <w:r w:rsidR="00863E0A">
        <w:rPr>
          <w:rFonts w:asciiTheme="minorHAnsi" w:hAnsiTheme="minorHAnsi" w:cstheme="minorHAnsi"/>
          <w:sz w:val="22"/>
          <w:szCs w:val="22"/>
        </w:rPr>
        <w:t xml:space="preserve">used </w:t>
      </w:r>
      <w:r>
        <w:rPr>
          <w:rFonts w:asciiTheme="minorHAnsi" w:hAnsiTheme="minorHAnsi" w:cstheme="minorHAnsi"/>
          <w:sz w:val="22"/>
          <w:szCs w:val="22"/>
        </w:rPr>
        <w:t xml:space="preserve">in 2008 for the </w:t>
      </w:r>
      <w:r w:rsidR="002F4643">
        <w:rPr>
          <w:rFonts w:asciiTheme="minorHAnsi" w:hAnsiTheme="minorHAnsi" w:cstheme="minorHAnsi"/>
          <w:sz w:val="22"/>
          <w:szCs w:val="22"/>
        </w:rPr>
        <w:t xml:space="preserve">Baffin Bay </w:t>
      </w:r>
      <w:r>
        <w:rPr>
          <w:rFonts w:asciiTheme="minorHAnsi" w:hAnsiTheme="minorHAnsi" w:cstheme="minorHAnsi"/>
          <w:sz w:val="22"/>
          <w:szCs w:val="22"/>
        </w:rPr>
        <w:t>(Hvide</w:t>
      </w:r>
      <w:r w:rsidR="00225442">
        <w:rPr>
          <w:rFonts w:asciiTheme="minorHAnsi" w:hAnsiTheme="minorHAnsi" w:cstheme="minorHAnsi"/>
          <w:sz w:val="22"/>
          <w:szCs w:val="22"/>
        </w:rPr>
        <w:t xml:space="preserve">gaard et al, 2008). </w:t>
      </w:r>
    </w:p>
    <w:p w:rsidR="00827A9C" w:rsidRDefault="00827A9C" w:rsidP="00827A9C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653EA2" w:rsidRDefault="008A7D02" w:rsidP="008A7D02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sea ice freeboard distribution from the laser scanner measurements along latitude 75⁰N are plotted in figure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3 (upper plot)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61643E">
        <w:rPr>
          <w:rFonts w:asciiTheme="minorHAnsi" w:hAnsiTheme="minorHAnsi" w:cstheme="minorHAnsi"/>
          <w:sz w:val="22"/>
          <w:szCs w:val="22"/>
        </w:rPr>
        <w:t>The dominant ice has freeboard heights of 15-20cm corresponding to an ice thickness of 0.9-1.1m, which is characterized as FYI.</w:t>
      </w:r>
      <w:r>
        <w:rPr>
          <w:rFonts w:asciiTheme="minorHAnsi" w:hAnsiTheme="minorHAnsi" w:cstheme="minorHAnsi"/>
          <w:sz w:val="22"/>
          <w:szCs w:val="22"/>
        </w:rPr>
        <w:t xml:space="preserve"> This is consistent with the average max</w:t>
      </w:r>
      <w:r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mum ice thickness, which according to section </w:t>
      </w:r>
      <w:r w:rsidRPr="00323023">
        <w:rPr>
          <w:rFonts w:asciiTheme="minorHAnsi" w:hAnsiTheme="minorHAnsi" w:cstheme="minorHAnsi"/>
          <w:b/>
          <w:sz w:val="22"/>
          <w:szCs w:val="22"/>
          <w:u w:val="single"/>
        </w:rPr>
        <w:t>Sea ice around Greenland and the Arctic Ocean, Ba</w:t>
      </w:r>
      <w:r w:rsidRPr="00323023">
        <w:rPr>
          <w:rFonts w:asciiTheme="minorHAnsi" w:hAnsiTheme="minorHAnsi" w:cstheme="minorHAnsi"/>
          <w:b/>
          <w:sz w:val="22"/>
          <w:szCs w:val="22"/>
          <w:u w:val="single"/>
        </w:rPr>
        <w:t>f</w:t>
      </w:r>
      <w:r w:rsidRPr="00323023">
        <w:rPr>
          <w:rFonts w:asciiTheme="minorHAnsi" w:hAnsiTheme="minorHAnsi" w:cstheme="minorHAnsi"/>
          <w:b/>
          <w:sz w:val="22"/>
          <w:szCs w:val="22"/>
          <w:u w:val="single"/>
        </w:rPr>
        <w:t>fin Bay</w:t>
      </w:r>
      <w:r>
        <w:rPr>
          <w:rFonts w:asciiTheme="minorHAnsi" w:hAnsiTheme="minorHAnsi" w:cstheme="minorHAnsi"/>
          <w:sz w:val="22"/>
          <w:szCs w:val="22"/>
        </w:rPr>
        <w:t xml:space="preserve"> is about </w:t>
      </w:r>
      <w:r w:rsidRPr="00323023">
        <w:rPr>
          <w:rFonts w:asciiTheme="minorHAnsi" w:hAnsiTheme="minorHAnsi" w:cstheme="minorHAnsi"/>
          <w:sz w:val="22"/>
          <w:szCs w:val="22"/>
        </w:rPr>
        <w:t>1.75m in the north-western part of the bay gradually thinning towards the Greenland coast to about 0.7m.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653EA2" w:rsidRDefault="00653EA2" w:rsidP="008A7D02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A7D02" w:rsidRDefault="008A7D02" w:rsidP="008A7D02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In general, all flight lines in the Baffin Bay </w:t>
      </w:r>
      <w:r w:rsidR="00653EA2">
        <w:rPr>
          <w:rFonts w:asciiTheme="minorHAnsi" w:hAnsiTheme="minorHAnsi" w:cstheme="minorHAnsi"/>
          <w:sz w:val="22"/>
          <w:szCs w:val="22"/>
        </w:rPr>
        <w:t xml:space="preserve">(2006-2011) </w:t>
      </w:r>
      <w:r>
        <w:rPr>
          <w:rFonts w:asciiTheme="minorHAnsi" w:hAnsiTheme="minorHAnsi" w:cstheme="minorHAnsi"/>
          <w:sz w:val="22"/>
          <w:szCs w:val="22"/>
        </w:rPr>
        <w:t xml:space="preserve">have dominant ice freeboard heights of 5-20cm corresponding to 0.3-1.1m </w:t>
      </w:r>
      <w:r w:rsidR="007765FD">
        <w:rPr>
          <w:rFonts w:asciiTheme="minorHAnsi" w:hAnsiTheme="minorHAnsi" w:cstheme="minorHAnsi"/>
          <w:sz w:val="22"/>
          <w:szCs w:val="22"/>
        </w:rPr>
        <w:t xml:space="preserve">in </w:t>
      </w:r>
      <w:r>
        <w:rPr>
          <w:rFonts w:asciiTheme="minorHAnsi" w:hAnsiTheme="minorHAnsi" w:cstheme="minorHAnsi"/>
          <w:sz w:val="22"/>
          <w:szCs w:val="22"/>
        </w:rPr>
        <w:t>ice thickness.</w:t>
      </w:r>
      <w:r w:rsidR="005125BE">
        <w:rPr>
          <w:rFonts w:asciiTheme="minorHAnsi" w:hAnsiTheme="minorHAnsi" w:cstheme="minorHAnsi"/>
          <w:sz w:val="22"/>
          <w:szCs w:val="22"/>
        </w:rPr>
        <w:t xml:space="preserve"> </w:t>
      </w:r>
      <w:r w:rsidR="008D7FF7">
        <w:rPr>
          <w:rFonts w:asciiTheme="minorHAnsi" w:hAnsiTheme="minorHAnsi" w:cstheme="minorHAnsi"/>
          <w:sz w:val="22"/>
          <w:szCs w:val="22"/>
        </w:rPr>
        <w:t xml:space="preserve">The flight tracks between 69⁰N - 71⁰N </w:t>
      </w:r>
      <w:r w:rsidR="00FF46BC">
        <w:rPr>
          <w:rFonts w:asciiTheme="minorHAnsi" w:hAnsiTheme="minorHAnsi" w:cstheme="minorHAnsi"/>
          <w:sz w:val="22"/>
          <w:szCs w:val="22"/>
        </w:rPr>
        <w:t>are chara</w:t>
      </w:r>
      <w:r w:rsidR="00FF46BC">
        <w:rPr>
          <w:rFonts w:asciiTheme="minorHAnsi" w:hAnsiTheme="minorHAnsi" w:cstheme="minorHAnsi"/>
          <w:sz w:val="22"/>
          <w:szCs w:val="22"/>
        </w:rPr>
        <w:t>c</w:t>
      </w:r>
      <w:r w:rsidR="00FF46BC">
        <w:rPr>
          <w:rFonts w:asciiTheme="minorHAnsi" w:hAnsiTheme="minorHAnsi" w:cstheme="minorHAnsi"/>
          <w:sz w:val="22"/>
          <w:szCs w:val="22"/>
        </w:rPr>
        <w:t xml:space="preserve">terized by </w:t>
      </w:r>
      <w:r w:rsidR="005E7D98">
        <w:rPr>
          <w:rFonts w:asciiTheme="minorHAnsi" w:hAnsiTheme="minorHAnsi" w:cstheme="minorHAnsi"/>
          <w:sz w:val="22"/>
          <w:szCs w:val="22"/>
        </w:rPr>
        <w:t xml:space="preserve">a larger </w:t>
      </w:r>
      <w:r w:rsidR="00400DA6">
        <w:rPr>
          <w:rFonts w:asciiTheme="minorHAnsi" w:hAnsiTheme="minorHAnsi" w:cstheme="minorHAnsi"/>
          <w:sz w:val="22"/>
          <w:szCs w:val="22"/>
        </w:rPr>
        <w:t xml:space="preserve">amount </w:t>
      </w:r>
      <w:r w:rsidR="005E7D98">
        <w:rPr>
          <w:rFonts w:asciiTheme="minorHAnsi" w:hAnsiTheme="minorHAnsi" w:cstheme="minorHAnsi"/>
          <w:sz w:val="22"/>
          <w:szCs w:val="22"/>
        </w:rPr>
        <w:t xml:space="preserve">of </w:t>
      </w:r>
      <w:r w:rsidR="00CD4E8C">
        <w:rPr>
          <w:rFonts w:asciiTheme="minorHAnsi" w:hAnsiTheme="minorHAnsi" w:cstheme="minorHAnsi"/>
          <w:sz w:val="22"/>
          <w:szCs w:val="22"/>
        </w:rPr>
        <w:t>MYI and deformed ice, represented by the tail of freeboard distrib</w:t>
      </w:r>
      <w:r w:rsidR="00CD4E8C">
        <w:rPr>
          <w:rFonts w:asciiTheme="minorHAnsi" w:hAnsiTheme="minorHAnsi" w:cstheme="minorHAnsi"/>
          <w:sz w:val="22"/>
          <w:szCs w:val="22"/>
        </w:rPr>
        <w:t>u</w:t>
      </w:r>
      <w:r w:rsidR="00CD4E8C">
        <w:rPr>
          <w:rFonts w:asciiTheme="minorHAnsi" w:hAnsiTheme="minorHAnsi" w:cstheme="minorHAnsi"/>
          <w:sz w:val="22"/>
          <w:szCs w:val="22"/>
        </w:rPr>
        <w:t>tions</w:t>
      </w:r>
      <w:r w:rsidR="009E539D">
        <w:rPr>
          <w:rFonts w:asciiTheme="minorHAnsi" w:hAnsiTheme="minorHAnsi" w:cstheme="minorHAnsi"/>
          <w:sz w:val="22"/>
          <w:szCs w:val="22"/>
        </w:rPr>
        <w:t>, as</w:t>
      </w:r>
      <w:r w:rsidR="00B13485">
        <w:rPr>
          <w:rFonts w:asciiTheme="minorHAnsi" w:hAnsiTheme="minorHAnsi" w:cstheme="minorHAnsi"/>
          <w:sz w:val="22"/>
          <w:szCs w:val="22"/>
        </w:rPr>
        <w:t xml:space="preserve"> freeboard heights </w:t>
      </w:r>
      <w:r w:rsidR="00CD4E8C">
        <w:rPr>
          <w:rFonts w:asciiTheme="minorHAnsi" w:hAnsiTheme="minorHAnsi" w:cstheme="minorHAnsi"/>
          <w:sz w:val="22"/>
          <w:szCs w:val="22"/>
        </w:rPr>
        <w:t xml:space="preserve">higher than </w:t>
      </w:r>
      <w:r>
        <w:rPr>
          <w:rFonts w:asciiTheme="minorHAnsi" w:hAnsiTheme="minorHAnsi" w:cstheme="minorHAnsi"/>
          <w:sz w:val="22"/>
          <w:szCs w:val="22"/>
        </w:rPr>
        <w:t>35cm</w:t>
      </w:r>
      <w:r w:rsidR="00B13485">
        <w:rPr>
          <w:rFonts w:asciiTheme="minorHAnsi" w:hAnsiTheme="minorHAnsi" w:cstheme="minorHAnsi"/>
          <w:sz w:val="22"/>
          <w:szCs w:val="22"/>
        </w:rPr>
        <w:t xml:space="preserve"> </w:t>
      </w:r>
      <w:r w:rsidR="00CD4E8C">
        <w:rPr>
          <w:rFonts w:asciiTheme="minorHAnsi" w:hAnsiTheme="minorHAnsi" w:cstheme="minorHAnsi"/>
          <w:sz w:val="22"/>
          <w:szCs w:val="22"/>
        </w:rPr>
        <w:t xml:space="preserve">corresponds </w:t>
      </w:r>
      <w:r w:rsidR="0028513E">
        <w:rPr>
          <w:rFonts w:asciiTheme="minorHAnsi" w:hAnsiTheme="minorHAnsi" w:cstheme="minorHAnsi"/>
          <w:sz w:val="22"/>
          <w:szCs w:val="22"/>
        </w:rPr>
        <w:t xml:space="preserve">to </w:t>
      </w:r>
      <w:r w:rsidR="00B13485">
        <w:rPr>
          <w:rFonts w:asciiTheme="minorHAnsi" w:hAnsiTheme="minorHAnsi" w:cstheme="minorHAnsi"/>
          <w:sz w:val="22"/>
          <w:szCs w:val="22"/>
        </w:rPr>
        <w:t xml:space="preserve">ice thicker than </w:t>
      </w:r>
      <w:r>
        <w:rPr>
          <w:rFonts w:asciiTheme="minorHAnsi" w:hAnsiTheme="minorHAnsi" w:cstheme="minorHAnsi"/>
          <w:sz w:val="22"/>
          <w:szCs w:val="22"/>
        </w:rPr>
        <w:t>2m</w:t>
      </w:r>
      <w:r w:rsidR="00B13485">
        <w:rPr>
          <w:rFonts w:asciiTheme="minorHAnsi" w:hAnsiTheme="minorHAnsi" w:cstheme="minorHAnsi"/>
          <w:sz w:val="22"/>
          <w:szCs w:val="22"/>
        </w:rPr>
        <w:t xml:space="preserve"> </w:t>
      </w:r>
      <w:r w:rsidR="0028513E">
        <w:rPr>
          <w:rFonts w:asciiTheme="minorHAnsi" w:hAnsiTheme="minorHAnsi" w:cstheme="minorHAnsi"/>
          <w:sz w:val="22"/>
          <w:szCs w:val="22"/>
        </w:rPr>
        <w:t>(</w:t>
      </w:r>
      <w:r w:rsidR="00B13485">
        <w:rPr>
          <w:rFonts w:asciiTheme="minorHAnsi" w:hAnsiTheme="minorHAnsi" w:cstheme="minorHAnsi"/>
          <w:sz w:val="22"/>
          <w:szCs w:val="22"/>
        </w:rPr>
        <w:t>using k=5.7</w:t>
      </w:r>
      <w:r w:rsidR="0028513E">
        <w:rPr>
          <w:rFonts w:asciiTheme="minorHAnsi" w:hAnsiTheme="minorHAnsi" w:cstheme="minorHAnsi"/>
          <w:sz w:val="22"/>
          <w:szCs w:val="22"/>
        </w:rPr>
        <w:t>)</w:t>
      </w:r>
      <w:r w:rsidR="00B13485">
        <w:rPr>
          <w:rFonts w:asciiTheme="minorHAnsi" w:hAnsiTheme="minorHAnsi" w:cstheme="minorHAnsi"/>
          <w:sz w:val="22"/>
          <w:szCs w:val="22"/>
        </w:rPr>
        <w:t>.</w:t>
      </w:r>
      <w:r w:rsidR="00CD4E8C">
        <w:rPr>
          <w:rFonts w:asciiTheme="minorHAnsi" w:hAnsiTheme="minorHAnsi" w:cstheme="minorHAnsi"/>
          <w:sz w:val="22"/>
          <w:szCs w:val="22"/>
        </w:rPr>
        <w:t xml:space="preserve"> T</w:t>
      </w:r>
      <w:r w:rsidR="00C35CCB">
        <w:rPr>
          <w:rFonts w:asciiTheme="minorHAnsi" w:hAnsiTheme="minorHAnsi" w:cstheme="minorHAnsi"/>
          <w:sz w:val="22"/>
          <w:szCs w:val="22"/>
        </w:rPr>
        <w:t xml:space="preserve">his is </w:t>
      </w:r>
      <w:r w:rsidR="00CD4E8C">
        <w:rPr>
          <w:rFonts w:asciiTheme="minorHAnsi" w:hAnsiTheme="minorHAnsi" w:cstheme="minorHAnsi"/>
          <w:sz w:val="22"/>
          <w:szCs w:val="22"/>
        </w:rPr>
        <w:lastRenderedPageBreak/>
        <w:t xml:space="preserve">consistent with the distribution of the </w:t>
      </w:r>
      <w:proofErr w:type="spellStart"/>
      <w:r w:rsidR="00CD4E8C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CD4E8C">
        <w:rPr>
          <w:rFonts w:asciiTheme="minorHAnsi" w:hAnsiTheme="minorHAnsi" w:cstheme="minorHAnsi"/>
          <w:sz w:val="22"/>
          <w:szCs w:val="22"/>
        </w:rPr>
        <w:t xml:space="preserve"> sea ice freeboard heights</w:t>
      </w:r>
      <w:r>
        <w:rPr>
          <w:rFonts w:asciiTheme="minorHAnsi" w:hAnsiTheme="minorHAnsi" w:cstheme="minorHAnsi"/>
          <w:sz w:val="22"/>
          <w:szCs w:val="22"/>
        </w:rPr>
        <w:t>,</w:t>
      </w:r>
      <w:r w:rsidR="00C35CCB">
        <w:rPr>
          <w:rFonts w:asciiTheme="minorHAnsi" w:hAnsiTheme="minorHAnsi" w:cstheme="minorHAnsi"/>
          <w:sz w:val="22"/>
          <w:szCs w:val="22"/>
        </w:rPr>
        <w:t xml:space="preserve"> where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271D94">
        <w:rPr>
          <w:rFonts w:asciiTheme="minorHAnsi" w:hAnsiTheme="minorHAnsi" w:cstheme="minorHAnsi"/>
          <w:sz w:val="22"/>
          <w:szCs w:val="22"/>
        </w:rPr>
        <w:t>westernmost</w:t>
      </w:r>
      <w:r>
        <w:rPr>
          <w:rFonts w:asciiTheme="minorHAnsi" w:hAnsiTheme="minorHAnsi" w:cstheme="minorHAnsi"/>
          <w:sz w:val="22"/>
          <w:szCs w:val="22"/>
        </w:rPr>
        <w:t xml:space="preserve"> part of these tracks </w:t>
      </w:r>
      <w:r w:rsidR="002E1669">
        <w:rPr>
          <w:rFonts w:asciiTheme="minorHAnsi" w:hAnsiTheme="minorHAnsi" w:cstheme="minorHAnsi"/>
          <w:sz w:val="22"/>
          <w:szCs w:val="22"/>
        </w:rPr>
        <w:t xml:space="preserve">covers </w:t>
      </w:r>
      <w:r w:rsidR="00C35CCB">
        <w:rPr>
          <w:rFonts w:asciiTheme="minorHAnsi" w:hAnsiTheme="minorHAnsi" w:cstheme="minorHAnsi"/>
          <w:sz w:val="22"/>
          <w:szCs w:val="22"/>
        </w:rPr>
        <w:t>areas of thicker ice</w:t>
      </w:r>
      <w:r w:rsidR="002E1669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2E1669">
        <w:rPr>
          <w:rFonts w:asciiTheme="minorHAnsi" w:hAnsiTheme="minorHAnsi" w:cstheme="minorHAnsi"/>
          <w:sz w:val="22"/>
          <w:szCs w:val="22"/>
        </w:rPr>
        <w:t xml:space="preserve">see </w:t>
      </w:r>
      <w:r w:rsidR="007765F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chapter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comparison of sea ice freeboard heights from satellite altimetry and airborne laser scanner measurements</w:t>
      </w:r>
      <w:r w:rsidR="005B62B3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:rsidR="00827A9C" w:rsidRDefault="00AF1A91" w:rsidP="00827A9C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CA50BF" w:rsidRDefault="00A856D5" w:rsidP="00D750D8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565611">
        <w:rPr>
          <w:rFonts w:asciiTheme="minorHAnsi" w:hAnsiTheme="minorHAnsi" w:cstheme="minorHAnsi"/>
          <w:sz w:val="22"/>
          <w:szCs w:val="22"/>
        </w:rPr>
        <w:t xml:space="preserve">The average ice thickness </w:t>
      </w:r>
      <w:r w:rsidR="00395936" w:rsidRPr="00565611">
        <w:rPr>
          <w:rFonts w:asciiTheme="minorHAnsi" w:hAnsiTheme="minorHAnsi" w:cstheme="minorHAnsi"/>
          <w:sz w:val="22"/>
          <w:szCs w:val="22"/>
        </w:rPr>
        <w:t>(using k=5.7</w:t>
      </w:r>
      <w:r w:rsidRPr="00565611">
        <w:rPr>
          <w:rFonts w:asciiTheme="minorHAnsi" w:hAnsiTheme="minorHAnsi" w:cstheme="minorHAnsi"/>
          <w:sz w:val="22"/>
          <w:szCs w:val="22"/>
        </w:rPr>
        <w:t xml:space="preserve">) for the 2011 flight, together with the sea ice distribution of ice thicker than 80cm, are shown in Figure </w:t>
      </w:r>
      <w:r w:rsidR="00D95042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 w:rsidRPr="00565611">
        <w:rPr>
          <w:rFonts w:asciiTheme="minorHAnsi" w:hAnsiTheme="minorHAnsi" w:cstheme="minorHAnsi"/>
          <w:sz w:val="22"/>
          <w:szCs w:val="22"/>
        </w:rPr>
        <w:t>. Each value represents</w:t>
      </w:r>
      <w:r w:rsidR="00FD1747" w:rsidRPr="00565611">
        <w:rPr>
          <w:rFonts w:asciiTheme="minorHAnsi" w:hAnsiTheme="minorHAnsi" w:cstheme="minorHAnsi"/>
          <w:sz w:val="22"/>
          <w:szCs w:val="22"/>
        </w:rPr>
        <w:t xml:space="preserve"> all data within blocks of 2</w:t>
      </w:r>
      <w:r w:rsidRPr="00565611">
        <w:rPr>
          <w:rFonts w:asciiTheme="minorHAnsi" w:hAnsiTheme="minorHAnsi" w:cstheme="minorHAnsi"/>
          <w:sz w:val="22"/>
          <w:szCs w:val="22"/>
        </w:rPr>
        <w:t xml:space="preserve"> d</w:t>
      </w:r>
      <w:r w:rsidRPr="00565611">
        <w:rPr>
          <w:rFonts w:asciiTheme="minorHAnsi" w:hAnsiTheme="minorHAnsi" w:cstheme="minorHAnsi"/>
          <w:sz w:val="22"/>
          <w:szCs w:val="22"/>
        </w:rPr>
        <w:t>e</w:t>
      </w:r>
      <w:r w:rsidR="00FD1747" w:rsidRPr="00565611">
        <w:rPr>
          <w:rFonts w:asciiTheme="minorHAnsi" w:hAnsiTheme="minorHAnsi" w:cstheme="minorHAnsi"/>
          <w:sz w:val="22"/>
          <w:szCs w:val="22"/>
        </w:rPr>
        <w:t>grees longitude x 0.5</w:t>
      </w:r>
      <w:r w:rsidRPr="00565611">
        <w:rPr>
          <w:rFonts w:asciiTheme="minorHAnsi" w:hAnsiTheme="minorHAnsi" w:cstheme="minorHAnsi"/>
          <w:sz w:val="22"/>
          <w:szCs w:val="22"/>
        </w:rPr>
        <w:t xml:space="preserve"> degree latitude. </w:t>
      </w:r>
    </w:p>
    <w:p w:rsidR="005114CC" w:rsidRDefault="00CA50BF" w:rsidP="00D750D8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5114CC" w:rsidRDefault="005114CC" w:rsidP="00924D48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924D48" w:rsidRDefault="00924D48" w:rsidP="00924D48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97A3F89" wp14:editId="41E43EEA">
                <wp:simplePos x="0" y="0"/>
                <wp:positionH relativeFrom="column">
                  <wp:posOffset>-138430</wp:posOffset>
                </wp:positionH>
                <wp:positionV relativeFrom="paragraph">
                  <wp:posOffset>-346075</wp:posOffset>
                </wp:positionV>
                <wp:extent cx="6115050" cy="7591425"/>
                <wp:effectExtent l="0" t="0" r="0" b="9525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7591425"/>
                          <a:chOff x="0" y="0"/>
                          <a:chExt cx="6115050" cy="75914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1675" y="0"/>
                            <a:ext cx="4143375" cy="7591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4895850"/>
                            <a:ext cx="24765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2638425"/>
                            <a:ext cx="24765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150"/>
                            <a:ext cx="247650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-10.9pt;margin-top:-27.25pt;width:481.5pt;height:597.75pt;z-index:251698176" coordsize="61150,75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9716;width:41434;height:7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hqDDAAAA2wAAAA8AAABkcnMvZG93bnJldi54bWxEj0+LwjAUxO+C3yG8BS+ypiv4h2paRFbw&#10;IAtW9/5onm3Z5qU20dZvb4QFj8PM/IZZp72pxZ1aV1lW8DWJQBDnVldcKDifdp9LEM4ja6wtk4IH&#10;OUiT4WCNsbYdH+me+UIECLsYFZTeN7GULi/JoJvYhjh4F9sa9EG2hdQtdgFuajmNork0WHFYKLGh&#10;bUn5X3YzCg71ItKH3+/jtc9nmn9O2bhbPpQaffSbFQhPvX+H/9t7rWA6g9eX8AN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OGoMMAAADbAAAADwAAAAAAAAAAAAAAAACf&#10;AgAAZHJzL2Rvd25yZXYueG1sUEsFBgAAAAAEAAQA9wAAAI8DAAAAAA==&#10;">
                  <v:imagedata r:id="rId16" o:title=""/>
                  <v:path arrowok="t"/>
                </v:shape>
                <v:shape id="Picture 23" o:spid="_x0000_s1028" type="#_x0000_t75" style="position:absolute;left:17716;top:48958;width:2476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hTXDAAAA2wAAAA8AAABkcnMvZG93bnJldi54bWxEj0+LwjAUxO/CfofwFryIpv5hkWoUWXH1&#10;JGgXvD6aZ1u2eSlJtPXbbwTB4zAzv2GW687U4k7OV5YVjEcJCOLc6ooLBb/ZbjgH4QOyxtoyKXiQ&#10;h/Xqo7fEVNuWT3Q/h0JECPsUFZQhNKmUPi/JoB/Zhjh6V+sMhihdIbXDNsJNLSdJ8iUNVhwXSmzo&#10;u6T873wzCtr2cHWzrLEhu2z3fvYz2NweR6X6n91mASJQF97hV/ugFUym8Pw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uFNcMAAADbAAAADwAAAAAAAAAAAAAAAACf&#10;AgAAZHJzL2Rvd25yZXYueG1sUEsFBgAAAAAEAAQA9wAAAI8DAAAAAA==&#10;">
                  <v:imagedata r:id="rId17" o:title=""/>
                  <v:path arrowok="t"/>
                </v:shape>
                <v:shape id="Picture 22" o:spid="_x0000_s1029" type="#_x0000_t75" style="position:absolute;left:8382;top:26384;width:2476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sEXDAAAA2wAAAA8AAABkcnMvZG93bnJldi54bWxEj19rwkAQxN8Fv8OxQt/0YsBSoqeIoPRJ&#10;Wv+Bb0tuTYK5vTS3xvTb9wqFPg4z8xtmsepdrTpqQ+XZwHSSgCLOva24MHA6bsdvoIIgW6w9k4Fv&#10;CrBaDgcLzKx/8id1BylUhHDI0EAp0mRah7wkh2HiG+Lo3XzrUKJsC21bfEa4q3WaJK/aYcVxocSG&#10;NiXl98PDGXDSiX5Mz8l+vfvo9fErnV2uO2NeRv16Dkqol//wX/vdGkhT+P0Sf4B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GwRcMAAADbAAAADwAAAAAAAAAAAAAAAACf&#10;AgAAZHJzL2Rvd25yZXYueG1sUEsFBgAAAAAEAAQA9wAAAI8DAAAAAA==&#10;">
                  <v:imagedata r:id="rId18" o:title=""/>
                  <v:path arrowok="t"/>
                </v:shape>
                <v:shape id="Picture 1" o:spid="_x0000_s1030" type="#_x0000_t75" style="position:absolute;top:4381;width:2476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twFDAAAAA2gAAAA8AAABkcnMvZG93bnJldi54bWxET01rwkAQvQv+h2UEb7qxUpHUNWiIkkOh&#10;bWzvQ3aaBLOzIbuN6b/vCgVPw+N9zi4ZTSsG6l1jWcFqGYEgLq1uuFLweTkttiCcR9bYWiYFv+Qg&#10;2U8nO4y1vfEHDYWvRAhhF6OC2vsultKVNRl0S9sRB+7b9gZ9gH0ldY+3EG5a+RRFG2mw4dBQY0dp&#10;TeW1+DEKsjzTr2c7pOnb83h853Ux5F+pUvPZeHgB4Wn0D/G/O9dhPtxfuV+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3AUMAAAADaAAAADwAAAAAAAAAAAAAAAACfAgAA&#10;ZHJzL2Rvd25yZXYueG1sUEsFBgAAAAAEAAQA9wAAAIwDAAAAAA=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 w:rsidR="0092344C" w:rsidRPr="0092344C">
        <w:rPr>
          <w:rFonts w:asciiTheme="minorHAnsi" w:hAnsiTheme="minorHAnsi" w:cstheme="minorHAnsi"/>
          <w:sz w:val="22"/>
          <w:szCs w:val="22"/>
        </w:rPr>
        <w:t xml:space="preserve"> </w:t>
      </w:r>
      <w:r w:rsidR="0092344C">
        <w:rPr>
          <w:rFonts w:asciiTheme="minorHAnsi" w:hAnsiTheme="minorHAnsi" w:cstheme="minorHAnsi"/>
          <w:sz w:val="22"/>
          <w:szCs w:val="22"/>
        </w:rPr>
        <w:t>F</w:t>
      </w:r>
      <w:r w:rsidR="0092344C"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="0092344C"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="0092344C"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="0092344C"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2</w:t>
      </w:r>
      <w:r w:rsidR="0092344C"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="0092344C" w:rsidRPr="006B1ED4">
        <w:rPr>
          <w:rFonts w:asciiTheme="minorHAnsi" w:hAnsiTheme="minorHAnsi" w:cstheme="minorHAnsi"/>
          <w:sz w:val="22"/>
          <w:szCs w:val="22"/>
        </w:rPr>
        <w:t>:</w:t>
      </w:r>
      <w:r w:rsidR="0092344C">
        <w:rPr>
          <w:rFonts w:asciiTheme="minorHAnsi" w:hAnsiTheme="minorHAnsi" w:cstheme="minorHAnsi"/>
          <w:sz w:val="22"/>
          <w:szCs w:val="22"/>
        </w:rPr>
        <w:t xml:space="preserve"> Full resolution sea ice freeboard heights from airborne laser scanner</w:t>
      </w:r>
      <w:r w:rsidR="00B55E31">
        <w:rPr>
          <w:rFonts w:asciiTheme="minorHAnsi" w:hAnsiTheme="minorHAnsi" w:cstheme="minorHAnsi"/>
          <w:sz w:val="22"/>
          <w:szCs w:val="22"/>
        </w:rPr>
        <w:t xml:space="preserve"> and vertical photo</w:t>
      </w:r>
      <w:r w:rsidR="00B55E31">
        <w:rPr>
          <w:rFonts w:asciiTheme="minorHAnsi" w:hAnsiTheme="minorHAnsi" w:cstheme="minorHAnsi"/>
          <w:sz w:val="22"/>
          <w:szCs w:val="22"/>
        </w:rPr>
        <w:t>g</w:t>
      </w:r>
      <w:r w:rsidR="00B55E31">
        <w:rPr>
          <w:rFonts w:asciiTheme="minorHAnsi" w:hAnsiTheme="minorHAnsi" w:cstheme="minorHAnsi"/>
          <w:sz w:val="22"/>
          <w:szCs w:val="22"/>
        </w:rPr>
        <w:t>raphy</w:t>
      </w:r>
    </w:p>
    <w:p w:rsidR="0032081B" w:rsidRDefault="00716708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8B72CD" wp14:editId="4EBFF7AA">
                <wp:simplePos x="0" y="0"/>
                <wp:positionH relativeFrom="column">
                  <wp:posOffset>156845</wp:posOffset>
                </wp:positionH>
                <wp:positionV relativeFrom="paragraph">
                  <wp:posOffset>-567055</wp:posOffset>
                </wp:positionV>
                <wp:extent cx="5657850" cy="2524125"/>
                <wp:effectExtent l="0" t="0" r="0" b="952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524125"/>
                          <a:chOff x="0" y="0"/>
                          <a:chExt cx="5657850" cy="25241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38100"/>
                            <a:ext cx="1409700" cy="235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4762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40B4" w:rsidRPr="00E93078" w:rsidRDefault="00F940B4" w:rsidP="00F940B4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75⁰N</w:t>
                              </w:r>
                              <w:r w:rsidR="008F2E23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May 8, 2011</w:t>
                              </w:r>
                            </w:p>
                            <w:p w:rsidR="00F940B4" w:rsidRDefault="00F940B4" w:rsidP="00F940B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</w:t>
                              </w:r>
                            </w:p>
                            <w:p w:rsidR="00F940B4" w:rsidRDefault="00F940B4" w:rsidP="00F940B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0.9-1.1m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029" style="position:absolute;margin-left:12.35pt;margin-top:-44.65pt;width:445.5pt;height:198.75pt;z-index:251663360" coordsize="56578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EffBAAAA2wAAAA8AAABkcnMvZG93bnJldi54bWxET8luwjAQvVfiH6xB6q04cEBVwCC2oFac&#10;2O5DPMSBeBxiF9K/x5UqcZunt8542tpK3KnxpWMF/V4Cgjh3uuRCwWGffXyC8AFZY+WYFPySh+mk&#10;8zbGVLsHb+m+C4WIIexTVGBCqFMpfW7Iou+5mjhyZ9dYDBE2hdQNPmK4reQgSYbSYsmxwWBNC0P5&#10;dfdjFdzmx+/VebDONtlstbxsi/3CnC5KvXfb2QhEoDa8xP/uLx3n9+Hvl3iAn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WEffBAAAA2wAAAA8AAAAAAAAAAAAAAAAAnwIA&#10;AGRycy9kb3ducmV2LnhtbFBLBQYAAAAABAAEAPcAAACNAwAAAAA=&#10;">
                  <v:imagedata r:id="rId22" o:title=""/>
                  <v:path arrowok="t"/>
                </v:shape>
                <v:shape id="Picture 12" o:spid="_x0000_s1031" type="#_x0000_t75" style="position:absolute;left:42481;top:381;width:14097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F7PDAAAA2wAAAA8AAABkcnMvZG93bnJldi54bWxET01rwkAQvQv9D8sUejObepAaswlikRZK&#10;DzU99DhmxyRkdzZkV4399d2C4G0e73PycrJGnGn0nWMFz0kKgrh2uuNGwXe1m7+A8AFZo3FMCq7k&#10;oSweZjlm2l34i8770IgYwj5DBW0IQyalr1uy6BM3EEfu6EaLIcKxkXrESwy3Ri7SdCktdhwbWhxo&#10;21Ld709Wwaa7Hn7JrPz0VvXL1av97H8+glJPj9NmDSLQFO7im/tdx/kL+P8lHi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YXs8MAAADbAAAADwAAAAAAAAAAAAAAAACf&#10;AgAAZHJzL2Rvd25yZXYueG1sUEsFBgAAAAAEAAQA9wAAAI8D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2764;top:476;width:1581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2L8IA&#10;AADbAAAADwAAAGRycy9kb3ducmV2LnhtbERPTWsCMRC9C/6HMEJvNavFUlajSEXorVYL4m1Mxs3i&#10;ZrLdxHX11zeFgrd5vM+ZLTpXiZaaUHpWMBpmIIi1NyUXCr536+c3ECEiG6w8k4IbBVjM+70Z5sZf&#10;+YvabSxECuGQowIbY51LGbQlh2Hoa+LEnXzjMCbYFNI0eE3hrpLjLHuVDktODRZrerekz9uLUxBW&#10;m59anzbHszW3++eqnej9+qDU06BbTkFE6uJD/O/+MGn+C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3YvwgAAANsAAAAPAAAAAAAAAAAAAAAAAJgCAABkcnMvZG93&#10;bnJldi54bWxQSwUGAAAAAAQABAD1AAAAhwMAAAAA&#10;">
                  <v:textbox style="mso-fit-shape-to-text:t">
                    <w:txbxContent>
                      <w:p w:rsidR="00F940B4" w:rsidRPr="00E93078" w:rsidRDefault="00F940B4" w:rsidP="00F940B4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75⁰N</w:t>
                        </w:r>
                        <w:r w:rsidR="008F2E23">
                          <w:rPr>
                            <w:rFonts w:asciiTheme="minorHAnsi" w:hAnsiTheme="minorHAnsi" w:cstheme="minorHAnsi"/>
                            <w:b/>
                          </w:rPr>
                          <w:t xml:space="preserve"> May 8, 2011</w:t>
                        </w:r>
                      </w:p>
                      <w:p w:rsidR="00F940B4" w:rsidRDefault="00F940B4" w:rsidP="00F940B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15-20cm </w:t>
                        </w:r>
                      </w:p>
                      <w:p w:rsidR="00F940B4" w:rsidRDefault="00F940B4" w:rsidP="00F940B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0.9-1.1m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046D" w:rsidRDefault="006D046D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CE40CB" w:rsidRDefault="00CE40CB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AC7802" w:rsidRDefault="00AC7802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8F2E23" w:rsidRDefault="008F2E23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8F2E23" w:rsidRDefault="008F2E23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8F2E23" w:rsidRDefault="008F2E23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716708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7DE1B" wp14:editId="5DB0B5E8">
                <wp:simplePos x="0" y="0"/>
                <wp:positionH relativeFrom="column">
                  <wp:posOffset>148590</wp:posOffset>
                </wp:positionH>
                <wp:positionV relativeFrom="paragraph">
                  <wp:posOffset>34290</wp:posOffset>
                </wp:positionV>
                <wp:extent cx="5676900" cy="2533650"/>
                <wp:effectExtent l="0" t="0" r="0" b="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533650"/>
                          <a:chOff x="0" y="0"/>
                          <a:chExt cx="5676900" cy="2533650"/>
                        </a:xfrm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57150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34" w:rsidRPr="00E93078" w:rsidRDefault="00F16834" w:rsidP="00F16834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74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4540DE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April 19,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2008</w:t>
                              </w:r>
                            </w:p>
                            <w:p w:rsidR="00F16834" w:rsidRDefault="00F16834" w:rsidP="00F1683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5-</w:t>
                              </w:r>
                              <w:r w:rsidR="0037693A">
                                <w:rPr>
                                  <w:rFonts w:asciiTheme="minorHAnsi" w:hAnsiTheme="minorHAnsi" w:cstheme="minorHAnsi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0cm </w:t>
                              </w:r>
                            </w:p>
                            <w:p w:rsidR="00F16834" w:rsidRDefault="00F16834" w:rsidP="00F1683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1409700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7" o:spid="_x0000_s1033" style="position:absolute;left:0;text-align:left;margin-left:11.7pt;margin-top:2.7pt;width:447pt;height:199.5pt;z-index:251714560" coordsize="56769,25336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">
                <v:shape id="Picture 291" o:spid="_x0000_s1034" type="#_x0000_t75" style="position:absolute;top:95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FSbFAAAA3AAAAA8AAABkcnMvZG93bnJldi54bWxEj09rAjEUxO8Fv0N4greaXbF1XY0iFcFD&#10;L/5B8PZInpvFzcuySXX77ZtCocdhZn7DLNe9a8SDulB7VpCPMxDE2puaKwXn0+61ABEissHGMyn4&#10;pgDr1eBliaXxTz7Q4xgrkSAcSlRgY2xLKYO25DCMfUucvJvvHMYku0qaDp8J7ho5ybJ36bDmtGCx&#10;pQ9L+n78conyWehrke0vM7fVh3x6e7PV7KrUaNhvFiAi9fE//NfeGwWTeQ6/Z9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hUmxQAAANwAAAAPAAAAAAAAAAAAAAAA&#10;AJ8CAABkcnMvZG93bnJldi54bWxQSwUGAAAAAAQABAD3AAAAkQMAAAAA&#10;">
                  <v:imagedata r:id="rId26" o:title=""/>
                  <v:path arrowok="t"/>
                </v:shape>
                <v:shape id="_x0000_s1035" type="#_x0000_t202" style="position:absolute;left:22955;top:571;width:1581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rsUA&#10;AADcAAAADwAAAGRycy9kb3ducmV2LnhtbESPQWsCMRSE7wX/Q3hCb5p1oVK3RimK0FvVFqS31+S5&#10;Wdy8bDfpuvrrTUHocZiZb5j5sne16KgNlWcFk3EGglh7U3Gp4PNjM3oGESKywdozKbhQgOVi8DDH&#10;wvgz76jbx1IkCIcCFdgYm0LKoC05DGPfECfv6FuHMcm2lKbFc4K7WuZZNpUOK04LFhtaWdKn/a9T&#10;ENbbn0Yft98nay7X93X3pA+bL6Ueh/3rC4hIffwP39tvRkE+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cKuxQAAANwAAAAPAAAAAAAAAAAAAAAAAJgCAABkcnMv&#10;ZG93bnJldi54bWxQSwUGAAAAAAQABAD1AAAAigMAAAAA&#10;">
                  <v:textbox style="mso-fit-shape-to-text:t">
                    <w:txbxContent>
                      <w:p w:rsidR="00F16834" w:rsidRPr="00E93078" w:rsidRDefault="00F16834" w:rsidP="00F16834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74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4540DE">
                          <w:rPr>
                            <w:rFonts w:asciiTheme="minorHAnsi" w:hAnsiTheme="minorHAnsi" w:cstheme="minorHAnsi"/>
                            <w:b/>
                          </w:rPr>
                          <w:t xml:space="preserve">April 19, 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2008</w:t>
                        </w:r>
                      </w:p>
                      <w:p w:rsidR="00F16834" w:rsidRDefault="00F16834" w:rsidP="00F1683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5-</w:t>
                        </w:r>
                        <w:r w:rsidR="0037693A">
                          <w:rPr>
                            <w:rFonts w:asciiTheme="minorHAnsi" w:hAnsiTheme="minorHAnsi" w:cstheme="minorHAnsi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0cm </w:t>
                        </w:r>
                      </w:p>
                      <w:p w:rsidR="00F16834" w:rsidRDefault="00F16834" w:rsidP="00F16834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0.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3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.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m </w:t>
                        </w:r>
                      </w:p>
                    </w:txbxContent>
                  </v:textbox>
                </v:shape>
                <v:shape id="Picture 295" o:spid="_x0000_s1036" type="#_x0000_t75" style="position:absolute;left:42672;width:14097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8AjEAAAA3AAAAA8AAABkcnMvZG93bnJldi54bWxEj0FrwkAUhO8F/8PyBG9mo7Ri06wi0mrI&#10;qY095PjIvibB7NuQ3Zr477uFQo/DzHzDpPvJdOJGg2stK1hFMQjiyuqWawWfl7flFoTzyBo7y6Tg&#10;Tg72u9lDiom2I3/QrfC1CBB2CSpovO8TKV3VkEEX2Z44eF92MOiDHGqpBxwD3HRyHccbabDlsNBg&#10;T8eGqmvxbRTYvHCvU1mczjmWj++Zd7YeK6UW8+nwAsLT5P/Df+1MK1g/P8HvmXA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v8AjEAAAA3AAAAA8AAAAAAAAAAAAAAAAA&#10;nwIAAGRycy9kb3ducmV2LnhtbFBLBQYAAAAABAAEAPcAAACQAw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2B5DF6" w:rsidRDefault="002B5DF6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716708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6850470" wp14:editId="3807DDF5">
                <wp:simplePos x="0" y="0"/>
                <wp:positionH relativeFrom="column">
                  <wp:posOffset>158750</wp:posOffset>
                </wp:positionH>
                <wp:positionV relativeFrom="paragraph">
                  <wp:posOffset>141605</wp:posOffset>
                </wp:positionV>
                <wp:extent cx="5667375" cy="257175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571750"/>
                          <a:chOff x="0" y="0"/>
                          <a:chExt cx="5667375" cy="2571750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2382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499D" w:rsidRPr="00E93078" w:rsidRDefault="0083499D" w:rsidP="0083499D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</w:t>
                              </w:r>
                              <w:r w:rsidR="00203391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.79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86457F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April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86457F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19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 20</w:t>
                              </w:r>
                              <w:r w:rsidR="00BD6C6F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08</w:t>
                              </w:r>
                            </w:p>
                            <w:p w:rsidR="0083499D" w:rsidRDefault="0083499D" w:rsidP="0083499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5-</w:t>
                              </w:r>
                              <w:r w:rsidR="00617A3E">
                                <w:rPr>
                                  <w:rFonts w:asciiTheme="minorHAnsi" w:hAnsiTheme="minorHAnsi" w:cstheme="minorHAnsi"/>
                                </w:rPr>
                                <w:t>1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5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cm </w:t>
                              </w:r>
                            </w:p>
                            <w:p w:rsidR="0083499D" w:rsidRDefault="0083499D" w:rsidP="0083499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  <w:r w:rsidR="00D97CB2">
                                <w:rPr>
                                  <w:rFonts w:asciiTheme="minorHAnsi" w:hAnsiTheme="minorHAnsi" w:cstheme="minorHAnsi"/>
                                </w:rPr>
                                <w:t>9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7675" y="0"/>
                            <a:ext cx="1409700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37" style="position:absolute;left:0;text-align:left;margin-left:12.5pt;margin-top:11.15pt;width:446.25pt;height:202.5pt;z-index:251715584" coordsize="56673,25717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38" type="#_x0000_t75" style="position:absolute;top:476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trCfDAAAA3AAAAA8AAABkcnMvZG93bnJldi54bWxEj9FqAjEURN8L/YdwC30pNamC6GqUUhAK&#10;hcKqH3DZ3G6Cm5tlk7rRr28Kgo/DzJxh1tvsO3GmIbrAGt4mCgRxE4zjVsPxsHtdgIgJ2WAXmDRc&#10;KMJ28/iwxsqEkWs671MrCoRjhRpsSn0lZWwseYyT0BMX7ycMHlORQyvNgGOB+05OlZpLj47LgsWe&#10;Piw1p/2v1/DVeJXzC4/tEpX9zq6+Xl2t9fNTfl+BSJTTPXxrfxoN0+UM/s+U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2sJ8MAAADcAAAADwAAAAAAAAAAAAAAAACf&#10;AgAAZHJzL2Rvd25yZXYueG1sUEsFBgAAAAAEAAQA9wAAAI8DAAAAAA==&#10;">
                  <v:imagedata r:id="rId3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22860;top:1238;width:1581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/QcYA&#10;AADcAAAADwAAAGRycy9kb3ducmV2LnhtbESPT2sCMRTE7wW/Q3iF3jRbacVujSIVwVv9Uyi9vSbP&#10;zeLmZbuJ6+qnN4LQ4zAzv2Ems85VoqUmlJ4VPA8yEMTam5ILBV+7ZX8MIkRkg5VnUnCmALNp72GC&#10;ufEn3lC7jYVIEA45KrAx1rmUQVtyGAa+Jk7e3jcOY5JNIU2DpwR3lRxm2Ug6LDktWKzpw5I+bI9O&#10;QVis/2q9X/8erDlfPhftq/5e/ij19NjN30FE6uJ/+N5eGQXDt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/QcYAAADcAAAADwAAAAAAAAAAAAAAAACYAgAAZHJz&#10;L2Rvd25yZXYueG1sUEsFBgAAAAAEAAQA9QAAAIsDAAAAAA==&#10;">
                  <v:textbox style="mso-fit-shape-to-text:t">
                    <w:txbxContent>
                      <w:p w:rsidR="0083499D" w:rsidRPr="00E93078" w:rsidRDefault="0083499D" w:rsidP="0083499D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7</w:t>
                        </w:r>
                        <w:r w:rsidR="00203391">
                          <w:rPr>
                            <w:rFonts w:asciiTheme="minorHAnsi" w:hAnsiTheme="minorHAnsi" w:cstheme="minorHAnsi"/>
                            <w:b/>
                          </w:rPr>
                          <w:t>2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.79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86457F">
                          <w:rPr>
                            <w:rFonts w:asciiTheme="minorHAnsi" w:hAnsiTheme="minorHAnsi" w:cstheme="minorHAnsi"/>
                            <w:b/>
                          </w:rPr>
                          <w:t>April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86457F">
                          <w:rPr>
                            <w:rFonts w:asciiTheme="minorHAnsi" w:hAnsiTheme="minorHAnsi" w:cstheme="minorHAnsi"/>
                            <w:b/>
                          </w:rPr>
                          <w:t>19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, 20</w:t>
                        </w:r>
                        <w:r w:rsidR="00BD6C6F">
                          <w:rPr>
                            <w:rFonts w:asciiTheme="minorHAnsi" w:hAnsiTheme="minorHAnsi" w:cstheme="minorHAnsi"/>
                            <w:b/>
                          </w:rPr>
                          <w:t>08</w:t>
                        </w:r>
                        <w:bookmarkStart w:id="1" w:name="_GoBack"/>
                        <w:bookmarkEnd w:id="1"/>
                      </w:p>
                      <w:p w:rsidR="0083499D" w:rsidRDefault="0083499D" w:rsidP="0083499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Freeboard 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5-</w:t>
                        </w:r>
                        <w:r w:rsidR="00617A3E">
                          <w:rPr>
                            <w:rFonts w:asciiTheme="minorHAnsi" w:hAnsiTheme="minorHAnsi" w:cstheme="minorHAnsi"/>
                          </w:rPr>
                          <w:t>1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5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cm </w:t>
                        </w:r>
                      </w:p>
                      <w:p w:rsidR="0083499D" w:rsidRDefault="0083499D" w:rsidP="0083499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0.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3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.</w:t>
                        </w:r>
                        <w:r w:rsidR="00D97CB2">
                          <w:rPr>
                            <w:rFonts w:asciiTheme="minorHAnsi" w:hAnsiTheme="minorHAnsi" w:cstheme="minorHAnsi"/>
                          </w:rPr>
                          <w:t>9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m </w:t>
                        </w:r>
                      </w:p>
                    </w:txbxContent>
                  </v:textbox>
                </v:shape>
                <v:shape id="Picture 296" o:spid="_x0000_s1040" type="#_x0000_t75" style="position:absolute;left:42576;width:14097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EVjIAAAA3AAAAA8AAABkcnMvZG93bnJldi54bWxEj09rwkAUxO+C32F5hV6k2RgxtKmrhEJB&#10;Si/+qdLbI/uapGbfhuxG02/vCkKPw8z8hlmsBtOIM3WutqxgGsUgiAuray4V7HfvT88gnEfW2Fgm&#10;BX/kYLUcjxaYaXvhDZ23vhQBwi5DBZX3bSalKyoy6CLbEgfvx3YGfZBdKXWHlwA3jUziOJUGaw4L&#10;Fbb0VlFx2vZGwWn39f0538+Os3Uepx910/vfw0Spx4chfwXhafD/4Xt7rRUkLynczoQjIJ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KxFYyAAAANwAAAAPAAAAAAAAAAAA&#10;AAAAAJ8CAABkcnMvZG93bnJldi54bWxQSwUGAAAAAAQABAD3AAAAlAMAAAAA&#10;">
                  <v:imagedata r:id="rId31" o:title=""/>
                  <v:path arrowok="t"/>
                </v:shape>
              </v:group>
            </w:pict>
          </mc:Fallback>
        </mc:AlternateContent>
      </w: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550B9" w:rsidRDefault="00CE40CB" w:rsidP="000550B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3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Distribution of sea ice freeboard heights from airborne laser scanner measurements from 2011</w:t>
      </w:r>
      <w:r w:rsidR="00CF2C90">
        <w:rPr>
          <w:rFonts w:asciiTheme="minorHAnsi" w:hAnsiTheme="minorHAnsi" w:cstheme="minorHAnsi"/>
          <w:sz w:val="22"/>
          <w:szCs w:val="22"/>
        </w:rPr>
        <w:t xml:space="preserve"> (cyan) and 2008 (green)</w:t>
      </w:r>
    </w:p>
    <w:p w:rsidR="005114CC" w:rsidRDefault="000550B9" w:rsidP="0090409D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B479EF2" wp14:editId="15A9997C">
                <wp:simplePos x="0" y="0"/>
                <wp:positionH relativeFrom="column">
                  <wp:posOffset>337820</wp:posOffset>
                </wp:positionH>
                <wp:positionV relativeFrom="paragraph">
                  <wp:posOffset>-346710</wp:posOffset>
                </wp:positionV>
                <wp:extent cx="5514975" cy="2524125"/>
                <wp:effectExtent l="0" t="0" r="9525" b="9525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2524125"/>
                          <a:chOff x="0" y="0"/>
                          <a:chExt cx="5514975" cy="252412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4762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22AF" w:rsidRPr="00E93078" w:rsidRDefault="00E222AF" w:rsidP="00E222A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4540DE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April 19,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2008</w:t>
                              </w:r>
                            </w:p>
                            <w:p w:rsidR="00E222AF" w:rsidRDefault="00E222AF" w:rsidP="00E222A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</w:t>
                              </w:r>
                            </w:p>
                            <w:p w:rsidR="00E222AF" w:rsidRDefault="00E222AF" w:rsidP="00E222A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0.9-1.1m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85725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4" o:spid="_x0000_s1041" style="position:absolute;left:0;text-align:left;margin-left:26.6pt;margin-top:-27.3pt;width:434.25pt;height:198.75pt;z-index:251716608" coordsize="55149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">
                <v:shape id="Picture 289" o:spid="_x0000_s1042" type="#_x0000_t75" style="position:absolute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CWrGAAAA3AAAAA8AAABkcnMvZG93bnJldi54bWxEj09rwkAUxO+FfoflFXopumkORWNWKYJU&#10;KFYSFTw+si9/avZtyG5j+u27BcHjMPObYdLVaFoxUO8aywpepxEI4sLqhisFx8NmMgPhPLLG1jIp&#10;+CUHq+XjQ4qJtlfOaMh9JUIJuwQV1N53iZSuqMmgm9qOOHil7Q36IPtK6h6vody0Mo6iN2mw4bBQ&#10;Y0frmopL/mMUxMNXvN29ZB+7bH/6Np/FsdTni1LPT+P7AoSn0d/DN3qrAzebw/+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8JasYAAADcAAAADwAAAAAAAAAAAAAA&#10;AACfAgAAZHJzL2Rvd25yZXYueG1sUEsFBgAAAAAEAAQA9wAAAJIDAAAAAA==&#10;">
                  <v:imagedata r:id="rId34" o:title=""/>
                  <v:path arrowok="t"/>
                </v:shape>
                <v:shape id="_x0000_s1043" type="#_x0000_t202" style="position:absolute;left:22669;top:476;width:1581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5QsMA&#10;AADcAAAADwAAAGRycy9kb3ducmV2LnhtbERPz2vCMBS+C/4P4Qm7zXTCZKvGMhRhN50Oxm7P5NmU&#10;Ni+1yWrdX78cBh4/vt/LYnCN6KkLlWcFT9MMBLH2puJSwedx+/gCIkRkg41nUnCjAMVqPFpibvyV&#10;P6g/xFKkEA45KrAxtrmUQVtyGKa+JU7c2XcOY4JdKU2H1xTuGjnLsrl0WHFqsNjS2pKuDz9OQdjs&#10;L60+70+1Nbff3aZ/1l/bb6UeJsPbAkSkId7F/+53o2D2muan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/5QsMAAADcAAAADwAAAAAAAAAAAAAAAACYAgAAZHJzL2Rv&#10;d25yZXYueG1sUEsFBgAAAAAEAAQA9QAAAIgDAAAAAA==&#10;">
                  <v:textbox style="mso-fit-shape-to-text:t">
                    <w:txbxContent>
                      <w:p w:rsidR="00E222AF" w:rsidRPr="00E93078" w:rsidRDefault="00E222AF" w:rsidP="00E222A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7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2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4540DE">
                          <w:rPr>
                            <w:rFonts w:asciiTheme="minorHAnsi" w:hAnsiTheme="minorHAnsi" w:cstheme="minorHAnsi"/>
                            <w:b/>
                          </w:rPr>
                          <w:t xml:space="preserve">April 19, 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2008</w:t>
                        </w:r>
                      </w:p>
                      <w:p w:rsidR="00E222AF" w:rsidRDefault="00E222AF" w:rsidP="00E222A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15-20cm </w:t>
                        </w:r>
                      </w:p>
                      <w:p w:rsidR="00E222AF" w:rsidRDefault="00E222AF" w:rsidP="00E222A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0.9-1.1m </w:t>
                        </w:r>
                      </w:p>
                    </w:txbxContent>
                  </v:textbox>
                </v:shape>
                <v:shape id="Picture 297" o:spid="_x0000_s1044" type="#_x0000_t75" style="position:absolute;left:41529;top:857;width:13620;height:2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4EXDAAAA3AAAAA8AAABkcnMvZG93bnJldi54bWxEj0FrwkAUhO+F/oflFXprNuaQxtRVVFoQ&#10;PJl46PGRfSaL2bchu2r6712h4HGYmW+YxWqyvbjS6I1jBbMkBUHcOG24VXCsfz4KED4ga+wdk4I/&#10;8rBavr4ssNTuxge6VqEVEcK+RAVdCEMppW86sugTNxBH7+RGiyHKsZV6xFuE215maZpLi4bjQocD&#10;bTtqztXFKthnhasqZ35NnfNa4vZsps23Uu9v0/oLRKApPMP/7Z1WkM0/4XE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fgRcMAAADcAAAADwAAAAAAAAAAAAAAAACf&#10;AgAAZHJzL2Rvd25yZXYueG1sUEsFBgAAAAAEAAQA9wAAAI8DAAAAAA==&#10;">
                  <v:imagedata r:id="rId35" o:title=""/>
                  <v:path arrowok="t"/>
                </v:shape>
              </v:group>
            </w:pict>
          </mc:Fallback>
        </mc:AlternateContent>
      </w: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0550B9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5CC01657" wp14:editId="5025F766">
                <wp:simplePos x="0" y="0"/>
                <wp:positionH relativeFrom="column">
                  <wp:posOffset>347345</wp:posOffset>
                </wp:positionH>
                <wp:positionV relativeFrom="paragraph">
                  <wp:posOffset>130175</wp:posOffset>
                </wp:positionV>
                <wp:extent cx="5486400" cy="2524125"/>
                <wp:effectExtent l="0" t="0" r="0" b="9525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524125"/>
                          <a:chOff x="0" y="0"/>
                          <a:chExt cx="5486400" cy="252412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0477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69C9" w:rsidRPr="00E93078" w:rsidRDefault="00DC69C9" w:rsidP="00DC69C9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April 19, 2008</w:t>
                              </w:r>
                            </w:p>
                            <w:p w:rsidR="00DC69C9" w:rsidRDefault="00DC69C9" w:rsidP="00DC69C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</w:t>
                              </w:r>
                            </w:p>
                            <w:p w:rsidR="00DC69C9" w:rsidRDefault="00DC69C9" w:rsidP="00DC69C9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0.9-1.1m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38100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5" o:spid="_x0000_s1045" style="position:absolute;margin-left:27.35pt;margin-top:10.25pt;width:6in;height:198.75pt;z-index:251649023" coordsize="54864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">
                <v:shape id="Picture 24" o:spid="_x0000_s1046" type="#_x0000_t75" style="position:absolute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aYLDAAAA2wAAAA8AAABkcnMvZG93bnJldi54bWxEj0+LwjAUxO/CfofwFrxpqoh/qlEWoSCo&#10;B7vr/dk829LmpdtErd/eLCx4HGbmN8xq05la3Kl1pWUFo2EEgjizuuRcwc93MpiDcB5ZY22ZFDzJ&#10;wWb90VthrO2DT3RPfS4ChF2MCgrvm1hKlxVk0A1tQxy8q20N+iDbXOoWHwFuajmOoqk0WHJYKLCh&#10;bUFZld6MgsX5gM0tL/cynVbJ7JIcjtXvXKn+Z/e1BOGp8+/wf3unFYwn8Pcl/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9pgsMAAADbAAAADwAAAAAAAAAAAAAAAACf&#10;AgAAZHJzL2Rvd25yZXYueG1sUEsFBgAAAAAEAAQA9wAAAI8DAAAAAA==&#10;">
                  <v:imagedata r:id="rId38" o:title=""/>
                  <v:path arrowok="t"/>
                </v:shape>
                <v:shape id="_x0000_s1047" type="#_x0000_t202" style="position:absolute;left:22860;top:1047;width:1581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jmcIA&#10;AADcAAAADwAAAGRycy9kb3ducmV2LnhtbERPz2vCMBS+D/Y/hCfstqYKG9KZFlEEb3NOEG9vybMp&#10;Ni9dE2vdX78cBjt+fL8X1ehaMVAfGs8KplkOglh703Ct4PC5eZ6DCBHZYOuZFNwpQFU+PiywMP7G&#10;HzTsYy1SCIcCFdgYu0LKoC05DJnviBN39r3DmGBfS9PjLYW7Vs7y/FU6bDg1WOxoZUlf9lenIKx3&#10;350+774u1tx/3tfDiz5uTko9TcblG4hIY/wX/7m3RsFsntamM+k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GOZwgAAANwAAAAPAAAAAAAAAAAAAAAAAJgCAABkcnMvZG93&#10;bnJldi54bWxQSwUGAAAAAAQABAD1AAAAhwMAAAAA&#10;">
                  <v:textbox style="mso-fit-shape-to-text:t">
                    <w:txbxContent>
                      <w:p w:rsidR="00DC69C9" w:rsidRPr="00E93078" w:rsidRDefault="00DC69C9" w:rsidP="00DC69C9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7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1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April 19, 2008</w:t>
                        </w:r>
                      </w:p>
                      <w:p w:rsidR="00DC69C9" w:rsidRDefault="00DC69C9" w:rsidP="00DC69C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15-20cm </w:t>
                        </w:r>
                      </w:p>
                      <w:p w:rsidR="00DC69C9" w:rsidRDefault="00DC69C9" w:rsidP="00DC69C9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0.9-1.1m </w:t>
                        </w:r>
                      </w:p>
                    </w:txbxContent>
                  </v:textbox>
                </v:shape>
                <v:shape id="Picture 298" o:spid="_x0000_s1048" type="#_x0000_t75" style="position:absolute;left:41243;top:381;width:13621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jvO+AAAA3AAAAA8AAABkcnMvZG93bnJldi54bWxET70KwjAQ3gXfIZzgpqkOUqtRRBAEF7Ud&#10;Oh7N2RabS2miVp/eDILjx/e/3vamEU/qXG1ZwWwagSAurK65VJClh0kMwnlkjY1lUvAmB9vNcLDG&#10;RNsXX+h59aUIIewSVFB53yZSuqIig25qW+LA3Wxn0AfYlVJ3+ArhppHzKFpIgzWHhgpb2ldU3K8P&#10;oyC+6DifYRNnt/vnfErT/JxFuVLjUb9bgfDU+7/45z5qBfNlWBvOhCMgN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zvjvO+AAAA3AAAAA8AAAAAAAAAAAAAAAAAnwIAAGRy&#10;cy9kb3ducmV2LnhtbFBLBQYAAAAABAAEAPcAAACKAwAAAAA=&#10;">
                  <v:imagedata r:id="rId39" o:title=""/>
                  <v:path arrowok="t"/>
                </v:shape>
              </v:group>
            </w:pict>
          </mc:Fallback>
        </mc:AlternateContent>
      </w: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0550B9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49ABFB" wp14:editId="5957969F">
                <wp:simplePos x="0" y="0"/>
                <wp:positionH relativeFrom="column">
                  <wp:posOffset>385445</wp:posOffset>
                </wp:positionH>
                <wp:positionV relativeFrom="paragraph">
                  <wp:posOffset>20955</wp:posOffset>
                </wp:positionV>
                <wp:extent cx="5476875" cy="2524125"/>
                <wp:effectExtent l="0" t="0" r="9525" b="9525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2524125"/>
                          <a:chOff x="85725" y="1819275"/>
                          <a:chExt cx="5476875" cy="252412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819275"/>
                            <a:ext cx="391477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1866900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2C3" w:rsidRPr="00E93078" w:rsidRDefault="00FF52C3" w:rsidP="00FF52C3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April </w:t>
                              </w:r>
                              <w:r w:rsidR="00311C9F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24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 2006</w:t>
                              </w:r>
                            </w:p>
                            <w:p w:rsidR="00FF52C3" w:rsidRDefault="00FF52C3" w:rsidP="00FF52C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1</w:t>
                              </w:r>
                              <w:r w:rsidR="00250E88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250E88">
                                <w:rPr>
                                  <w:rFonts w:asciiTheme="minorHAnsi" w:hAnsiTheme="minorHAnsi" w:cstheme="minorHAnsi"/>
                                </w:rPr>
                                <w:t>15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cm </w:t>
                              </w:r>
                            </w:p>
                            <w:p w:rsidR="00FF52C3" w:rsidRDefault="00FF52C3" w:rsidP="00FF52C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</w:t>
                              </w:r>
                              <w:r w:rsidR="0020550F"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20550F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  <w:r w:rsidR="0020550F">
                                <w:rPr>
                                  <w:rFonts w:asciiTheme="minorHAnsi" w:hAnsiTheme="minorHAnsi" w:cstheme="minorHAnsi"/>
                                </w:rPr>
                                <w:t>9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1819275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9" o:spid="_x0000_s1049" style="position:absolute;margin-left:30.35pt;margin-top:1.65pt;width:431.25pt;height:198.75pt;z-index:251721728" coordorigin="857,18192" coordsize="54768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">
                <v:shape id="Picture 29" o:spid="_x0000_s1050" type="#_x0000_t75" style="position:absolute;left:857;top:18192;width:39148;height:2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3wbDAAAA2wAAAA8AAABkcnMvZG93bnJldi54bWxEj81qwzAQhO+BvoPYQm+x3BxK40YJIcGl&#10;h/QQx70v1tY2tVaupPjn7atCIMdhZr5hNrvJdGIg51vLCp6TFARxZXXLtYLyki9fQfiArLGzTApm&#10;8rDbPiw2mGk78pmGItQiQthnqKAJoc+k9FVDBn1ie+LofVtnMETpaqkdjhFuOrlK0xdpsOW40GBP&#10;h4aqn+JqFPSy+EXvTu9uKI+6/Zzz6ZR/KfX0OO3fQASawj18a39oBas1/H+JP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rfBsMAAADbAAAADwAAAAAAAAAAAAAAAACf&#10;AgAAZHJzL2Rvd25yZXYueG1sUEsFBgAAAAAEAAQA9wAAAI8DAAAAAA==&#10;">
                  <v:imagedata r:id="rId42" o:title=""/>
                  <v:path arrowok="t"/>
                </v:shape>
                <v:shape id="_x0000_s1051" type="#_x0000_t202" style="position:absolute;left:23336;top:18669;width:15811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0OM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dan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ItDjBAAAA2wAAAA8AAAAAAAAAAAAAAAAAmAIAAGRycy9kb3du&#10;cmV2LnhtbFBLBQYAAAAABAAEAPUAAACGAwAAAAA=&#10;">
                  <v:textbox style="mso-fit-shape-to-text:t">
                    <w:txbxContent>
                      <w:p w:rsidR="00FF52C3" w:rsidRPr="00E93078" w:rsidRDefault="00FF52C3" w:rsidP="00FF52C3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7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1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April </w:t>
                        </w:r>
                        <w:r w:rsidR="00311C9F">
                          <w:rPr>
                            <w:rFonts w:asciiTheme="minorHAnsi" w:hAnsiTheme="minorHAnsi" w:cstheme="minorHAnsi"/>
                            <w:b/>
                          </w:rPr>
                          <w:t>24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, 2006</w:t>
                        </w:r>
                      </w:p>
                      <w:p w:rsidR="00FF52C3" w:rsidRDefault="00FF52C3" w:rsidP="00FF52C3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1</w:t>
                        </w:r>
                        <w:r w:rsidR="00250E88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250E88">
                          <w:rPr>
                            <w:rFonts w:asciiTheme="minorHAnsi" w:hAnsiTheme="minorHAnsi" w:cstheme="minorHAnsi"/>
                          </w:rPr>
                          <w:t>15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cm </w:t>
                        </w:r>
                      </w:p>
                      <w:p w:rsidR="00FF52C3" w:rsidRDefault="00FF52C3" w:rsidP="00FF52C3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0.</w:t>
                        </w:r>
                        <w:r w:rsidR="0020550F"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20550F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.</w:t>
                        </w:r>
                        <w:r w:rsidR="0020550F">
                          <w:rPr>
                            <w:rFonts w:asciiTheme="minorHAnsi" w:hAnsiTheme="minorHAnsi" w:cstheme="minorHAnsi"/>
                          </w:rPr>
                          <w:t>9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m </w:t>
                        </w:r>
                      </w:p>
                    </w:txbxContent>
                  </v:textbox>
                </v:shape>
                <v:shape id="Picture 31" o:spid="_x0000_s1052" type="#_x0000_t75" style="position:absolute;left:42005;top:18192;width:13621;height:2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6jnrEAAAA2wAAAA8AAABkcnMvZG93bnJldi54bWxEj0trAkEQhO8B/8PQQm5x1gghbJxdVCJ4&#10;Cz5CyK3Z6X3oTs+y0+rqr88EAjkWVfUVNc8H16oL9aHxbGA6SUARF942XBk47NdPr6CCIFtsPZOB&#10;GwXIs9HDHFPrr7yly04qFSEcUjRQi3Sp1qGoyWGY+I44eqXvHUqUfaVtj9cId61+TpIX7bDhuFBj&#10;R6uaitPu7AyUa//xtX+/fx/p857Istx0cvTGPI6HxRsooUH+w3/tjTUwm8Lvl/gDd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6jnrEAAAA2wAAAA8AAAAAAAAAAAAAAAAA&#10;nwIAAGRycy9kb3ducmV2LnhtbFBLBQYAAAAABAAEAPcAAACQAwAAAAA=&#10;">
                  <v:imagedata r:id="rId43" o:title=""/>
                  <v:path arrowok="t"/>
                </v:shape>
              </v:group>
            </w:pict>
          </mc:Fallback>
        </mc:AlternateContent>
      </w: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DC69C9" w:rsidRDefault="00DC69C9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45306" w:rsidRDefault="00045306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114CC" w:rsidRDefault="00DC69C9" w:rsidP="00DC69C9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4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Distribution of sea ice freeboard heights from airborne laser scanner measurements from 20</w:t>
      </w:r>
      <w:r w:rsidR="00BB7094">
        <w:rPr>
          <w:rFonts w:asciiTheme="minorHAnsi" w:hAnsiTheme="minorHAnsi" w:cstheme="minorHAnsi"/>
          <w:sz w:val="22"/>
          <w:szCs w:val="22"/>
        </w:rPr>
        <w:t>08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BB7094">
        <w:rPr>
          <w:rFonts w:asciiTheme="minorHAnsi" w:hAnsiTheme="minorHAnsi" w:cstheme="minorHAnsi"/>
          <w:sz w:val="22"/>
          <w:szCs w:val="22"/>
        </w:rPr>
        <w:t>green</w:t>
      </w:r>
      <w:r>
        <w:rPr>
          <w:rFonts w:asciiTheme="minorHAnsi" w:hAnsiTheme="minorHAnsi" w:cstheme="minorHAnsi"/>
          <w:sz w:val="22"/>
          <w:szCs w:val="22"/>
        </w:rPr>
        <w:t>) and 200</w:t>
      </w:r>
      <w:r w:rsidR="00BB7094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BB7094">
        <w:rPr>
          <w:rFonts w:asciiTheme="minorHAnsi" w:hAnsiTheme="minorHAnsi" w:cstheme="minorHAnsi"/>
          <w:sz w:val="22"/>
          <w:szCs w:val="22"/>
        </w:rPr>
        <w:t>red</w:t>
      </w:r>
      <w:r>
        <w:rPr>
          <w:rFonts w:asciiTheme="minorHAnsi" w:hAnsiTheme="minorHAnsi" w:cstheme="minorHAnsi"/>
          <w:sz w:val="22"/>
          <w:szCs w:val="22"/>
        </w:rPr>
        <w:t>)</w:t>
      </w:r>
      <w:r w:rsidR="005114CC">
        <w:rPr>
          <w:rFonts w:asciiTheme="minorHAnsi" w:hAnsiTheme="minorHAnsi" w:cstheme="minorHAnsi"/>
          <w:sz w:val="22"/>
          <w:szCs w:val="22"/>
        </w:rPr>
        <w:br w:type="page"/>
      </w:r>
    </w:p>
    <w:p w:rsidR="00D4752C" w:rsidRDefault="00B6169B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-403225</wp:posOffset>
                </wp:positionV>
                <wp:extent cx="5772150" cy="2524125"/>
                <wp:effectExtent l="0" t="0" r="0" b="952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524125"/>
                          <a:chOff x="0" y="0"/>
                          <a:chExt cx="5772150" cy="2524125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0075" y="57150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38100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3E73" w:rsidRPr="00E93078" w:rsidRDefault="00733E73" w:rsidP="00733E73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70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April 24, 2006</w:t>
                              </w:r>
                            </w:p>
                            <w:p w:rsidR="00733E73" w:rsidRDefault="00733E73" w:rsidP="00733E7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1</w:t>
                              </w:r>
                              <w:r w:rsidR="00020418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447E35">
                                <w:rPr>
                                  <w:rFonts w:asciiTheme="minorHAnsi" w:hAnsiTheme="minorHAnsi" w:cstheme="minorHAnsi"/>
                                </w:rPr>
                                <w:t>20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cm </w:t>
                              </w:r>
                            </w:p>
                            <w:p w:rsidR="00733E73" w:rsidRDefault="00733E73" w:rsidP="00733E7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</w:t>
                              </w:r>
                              <w:r w:rsidR="0076772F"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-1.1m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053" style="position:absolute;left:0;text-align:left;margin-left:4.85pt;margin-top:-31.75pt;width:454.5pt;height:198.75pt;z-index:251748352" coordsize="57721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">
                <v:shape id="Picture 300" o:spid="_x0000_s1054" type="#_x0000_t75" style="position:absolute;left:44100;top:571;width:13621;height:2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m5PEAAAA3AAAAA8AAABkcnMvZG93bnJldi54bWxEj01PwzAMhu9I+w+RJ3Fj6UDioyybpkEB&#10;7UaZOHuNaSMap0rC1v57fEDiaL1+Hz9ebUbfqxPF5AIbWC4KUMRNsI5bA4eP6uoeVMrIFvvAZGCi&#10;BJv17GKFpQ1nfqdTnVslEE4lGuhyHkqtU9ORx7QIA7FkXyF6zDLGVtuIZ4H7Xl8Xxa326FgudDjQ&#10;rqPmu/7xonF8nSr3WVfLlyf3PB4e7o7TPhpzOR+3j6Ayjfl/+a/9Zg3cFKIvzwgB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Dm5PEAAAA3AAAAA8AAAAAAAAAAAAAAAAA&#10;nwIAAGRycy9kb3ducmV2LnhtbFBLBQYAAAAABAAEAPcAAACQAwAAAAA=&#10;">
                  <v:imagedata r:id="rId46" o:title=""/>
                  <v:path arrowok="t"/>
                </v:shape>
                <v:shape id="Picture 299" o:spid="_x0000_s1055" type="#_x0000_t75" style="position:absolute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F4/EAAAA3AAAAA8AAABkcnMvZG93bnJldi54bWxEj09rwkAUxO8Fv8PyBG91owdpUlcpotBT&#10;MVbi9ZF9TdJk34bs5o/fvisIPQ4z8xtmu59MIwbqXGVZwWoZgSDOra64UHD9Pr2+gXAeWWNjmRTc&#10;ycF+N3vZYqLtyCkNF1+IAGGXoILS+zaR0uUlGXRL2xIH78d2Bn2QXSF1h2OAm0auo2gjDVYcFkps&#10;6VBSXl96o+DrjNEta2/16nTss/g383GdaqUW8+njHYSnyf+Hn+1PrWAdx/A4E4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UF4/EAAAA3AAAAA8AAAAAAAAAAAAAAAAA&#10;nwIAAGRycy9kb3ducmV2LnhtbFBLBQYAAAAABAAEAPcAAACQAwAAAAA=&#10;">
                  <v:imagedata r:id="rId47" o:title=""/>
                  <v:path arrowok="t"/>
                </v:shape>
                <v:shape id="_x0000_s1056" type="#_x0000_t202" style="position:absolute;left:22955;top:381;width:15811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IasUA&#10;AADcAAAADwAAAGRycy9kb3ducmV2LnhtbESPT2sCMRTE74V+h/AK3jRrRZGtUUpF6M2/UHp7TZ6b&#10;xc3LdpOuq5/eCEKPw8z8hpktOleJlppQelYwHGQgiLU3JRcKDvtVfwoiRGSDlWdScKEAi/nz0wxz&#10;48+8pXYXC5EgHHJUYGOscymDtuQwDHxNnLyjbxzGJJtCmgbPCe4q+ZplE+mw5LRgsaYPS/q0+3MK&#10;wnLzW+vj5udkzeW6XrZj/bX6Vqr30r2/gYjUxf/wo/1pFIyGE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MhqxQAAANwAAAAPAAAAAAAAAAAAAAAAAJgCAABkcnMv&#10;ZG93bnJldi54bWxQSwUGAAAAAAQABAD1AAAAigMAAAAA&#10;">
                  <v:textbox style="mso-fit-shape-to-text:t">
                    <w:txbxContent>
                      <w:p w:rsidR="00733E73" w:rsidRPr="00E93078" w:rsidRDefault="00733E73" w:rsidP="00733E73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70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April 24, 2006</w:t>
                        </w:r>
                      </w:p>
                      <w:p w:rsidR="00733E73" w:rsidRDefault="00733E73" w:rsidP="00733E73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1</w:t>
                        </w:r>
                        <w:r w:rsidR="00020418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447E35">
                          <w:rPr>
                            <w:rFonts w:asciiTheme="minorHAnsi" w:hAnsiTheme="minorHAnsi" w:cstheme="minorHAnsi"/>
                          </w:rPr>
                          <w:t>20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cm </w:t>
                        </w:r>
                      </w:p>
                      <w:p w:rsidR="00733E73" w:rsidRDefault="00733E73" w:rsidP="00733E73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0.</w:t>
                        </w:r>
                        <w:r w:rsidR="0076772F"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-1.1m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E73" w:rsidRPr="00A45430">
        <w:rPr>
          <w:rFonts w:asciiTheme="minorHAnsi" w:hAnsiTheme="minorHAnsi" w:cstheme="minorHAnsi"/>
          <w:noProof/>
          <w:lang w:val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D1480E" wp14:editId="13C619A7">
                <wp:simplePos x="0" y="0"/>
                <wp:positionH relativeFrom="column">
                  <wp:posOffset>-1748790</wp:posOffset>
                </wp:positionH>
                <wp:positionV relativeFrom="paragraph">
                  <wp:posOffset>-2395855</wp:posOffset>
                </wp:positionV>
                <wp:extent cx="1581150" cy="1403985"/>
                <wp:effectExtent l="0" t="0" r="19050" b="139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95" w:rsidRPr="00E93078" w:rsidRDefault="007E7095" w:rsidP="007E7095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0</w:t>
                            </w: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⁰N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April 24, 2006</w:t>
                            </w:r>
                          </w:p>
                          <w:p w:rsidR="007E7095" w:rsidRDefault="007E7095" w:rsidP="007E709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Freeboard 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15-20cm </w:t>
                            </w:r>
                          </w:p>
                          <w:p w:rsidR="007E7095" w:rsidRDefault="007E7095" w:rsidP="007E709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Thickness: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0.9-1.1m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37.7pt;margin-top:-188.65pt;width:124.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">
                <v:textbox style="mso-fit-shape-to-text:t">
                  <w:txbxContent>
                    <w:p w:rsidR="007E7095" w:rsidRPr="00E93078" w:rsidRDefault="007E7095" w:rsidP="007E7095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E93078">
                        <w:rPr>
                          <w:rFonts w:asciiTheme="minorHAnsi" w:hAnsiTheme="minorHAnsi" w:cstheme="minorHAnsi"/>
                          <w:b/>
                        </w:rPr>
                        <w:t>7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0</w:t>
                      </w:r>
                      <w:r w:rsidRPr="00E93078">
                        <w:rPr>
                          <w:rFonts w:asciiTheme="minorHAnsi" w:hAnsiTheme="minorHAnsi" w:cstheme="minorHAnsi"/>
                          <w:b/>
                        </w:rPr>
                        <w:t>⁰N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April 24, 2006</w:t>
                      </w:r>
                    </w:p>
                    <w:p w:rsidR="007E7095" w:rsidRDefault="007E7095" w:rsidP="007E7095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</w:rPr>
                        <w:t>Freeboard 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 xml:space="preserve">15-20cm </w:t>
                      </w:r>
                    </w:p>
                    <w:p w:rsidR="007E7095" w:rsidRDefault="007E7095" w:rsidP="007E7095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Thickness: 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 xml:space="preserve">0.9-1.1m </w:t>
                      </w:r>
                    </w:p>
                  </w:txbxContent>
                </v:textbox>
              </v:shape>
            </w:pict>
          </mc:Fallback>
        </mc:AlternateContent>
      </w: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D4752C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4752C" w:rsidRDefault="00B6169B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150495</wp:posOffset>
                </wp:positionV>
                <wp:extent cx="5781675" cy="2524125"/>
                <wp:effectExtent l="0" t="0" r="9525" b="952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2524125"/>
                          <a:chOff x="0" y="0"/>
                          <a:chExt cx="5781675" cy="2524125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57150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952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07A5" w:rsidRPr="00E93078" w:rsidRDefault="009307A5" w:rsidP="009307A5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69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April 2</w:t>
                              </w:r>
                              <w:r w:rsidR="00313D9C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 2006</w:t>
                              </w:r>
                            </w:p>
                            <w:p w:rsidR="009307A5" w:rsidRDefault="009307A5" w:rsidP="009307A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</w:t>
                              </w:r>
                            </w:p>
                            <w:p w:rsidR="009307A5" w:rsidRDefault="009307A5" w:rsidP="009307A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0.9-1.1m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058" style="position:absolute;left:0;text-align:left;margin-left:4.85pt;margin-top:11.85pt;width:455.25pt;height:198.75pt;z-index:251728896" coordsize="57816,2524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">
                <v:shape id="Picture 304" o:spid="_x0000_s1059" type="#_x0000_t75" style="position:absolute;left:44196;top:571;width:13620;height:2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DIlHEAAAA3AAAAA8AAABkcnMvZG93bnJldi54bWxEj0FLAzEUhO+C/yE8oRdps1aRsm1atLTY&#10;q6uUHl83r5vFzcuSvLbrvzeC4HGYmW+YxWrwnbpQTG1gAw+TAhRxHWzLjYHPj+14BioJssUuMBn4&#10;pgSr5e3NAksbrvxOl0oalSGcSjTgRPpS61Q78pgmoSfO3ilEj5JlbLSNeM1w3+lpUTxrjy3nBYc9&#10;rR3VX9XZG6iabTy4zblq5X7/tnut5XQcrDGju+FlDkpokP/wX3tnDTwWT/B7Jh8Bv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DIlHEAAAA3AAAAA8AAAAAAAAAAAAAAAAA&#10;nwIAAGRycy9kb3ducmV2LnhtbFBLBQYAAAAABAAEAPcAAACQAwAAAAA=&#10;">
                  <v:imagedata r:id="rId50" o:title=""/>
                  <v:path arrowok="t"/>
                </v:shape>
                <v:shape id="Picture 302" o:spid="_x0000_s1060" type="#_x0000_t75" style="position:absolute;width:39338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6H3zFAAAA3AAAAA8AAABkcnMvZG93bnJldi54bWxEj0GLwjAUhO+C/yE8YS+ypqsgUo0iC6Kw&#10;2MXqYY/P5tkWm5fSxFr/vREWPA4z8w2zWHWmEi01rrSs4GsUgSDOrC45V3A6bj5nIJxH1lhZJgUP&#10;crBa9nsLjLW984Ha1OciQNjFqKDwvo6ldFlBBt3I1sTBu9jGoA+yyaVu8B7gppLjKJpKgyWHhQJr&#10;+i4ou6Y3o2C4vch9tT7+Jpur2/38+WRybhOlPgbdeg7CU+ff4f/2TiuYRGN4nQlH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+h98xQAAANwAAAAPAAAAAAAAAAAAAAAA&#10;AJ8CAABkcnMvZG93bnJldi54bWxQSwUGAAAAAAQABAD3AAAAkQMAAAAA&#10;">
                  <v:imagedata r:id="rId51" o:title=""/>
                  <v:path arrowok="t"/>
                </v:shape>
                <v:shape id="_x0000_s1061" type="#_x0000_t202" style="position:absolute;left:23050;top:95;width:15812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9L8UA&#10;AADcAAAADwAAAGRycy9kb3ducmV2LnhtbESPT2sCMRTE7wW/Q3iF3jRbpaWsRhFF8Fb/QentNXlu&#10;Fjcv6yauaz+9KQg9DjPzG2Yy61wlWmpC6VnB6yADQay9KblQcNiv+h8gQkQ2WHkmBTcKMJv2niaY&#10;G3/lLbW7WIgE4ZCjAhtjnUsZtCWHYeBr4uQdfeMwJtkU0jR4TXBXyWGWvUuHJacFizUtLOnT7uIU&#10;hOXmXOvj5udkze33c9m+6a/Vt1Ivz918DCJSF//Dj/baKBhlI/g7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v0vxQAAANwAAAAPAAAAAAAAAAAAAAAAAJgCAABkcnMv&#10;ZG93bnJldi54bWxQSwUGAAAAAAQABAD1AAAAigMAAAAA&#10;">
                  <v:textbox style="mso-fit-shape-to-text:t">
                    <w:txbxContent>
                      <w:p w:rsidR="009307A5" w:rsidRPr="00E93078" w:rsidRDefault="009307A5" w:rsidP="009307A5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69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April 2</w:t>
                        </w:r>
                        <w:r w:rsidR="00313D9C">
                          <w:rPr>
                            <w:rFonts w:asciiTheme="minorHAnsi" w:hAnsiTheme="minorHAnsi" w:cstheme="minorHAnsi"/>
                            <w:b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, 2006</w:t>
                        </w:r>
                      </w:p>
                      <w:p w:rsidR="009307A5" w:rsidRDefault="009307A5" w:rsidP="009307A5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15-20cm </w:t>
                        </w:r>
                      </w:p>
                      <w:p w:rsidR="009307A5" w:rsidRDefault="009307A5" w:rsidP="009307A5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 xml:space="preserve">0.9-1.1m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B6169B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A2DB22D" wp14:editId="36192018">
                <wp:simplePos x="0" y="0"/>
                <wp:positionH relativeFrom="column">
                  <wp:posOffset>80010</wp:posOffset>
                </wp:positionH>
                <wp:positionV relativeFrom="paragraph">
                  <wp:posOffset>32385</wp:posOffset>
                </wp:positionV>
                <wp:extent cx="5753100" cy="25336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533650"/>
                          <a:chOff x="0" y="0"/>
                          <a:chExt cx="5753100" cy="2533650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1025" y="0"/>
                            <a:ext cx="136207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914775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04775"/>
                            <a:ext cx="15811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5A67" w:rsidRPr="00E93078" w:rsidRDefault="00E35A67" w:rsidP="00E35A67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68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⁰N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April 21, 2006</w:t>
                              </w:r>
                            </w:p>
                            <w:p w:rsidR="00E35A67" w:rsidRDefault="00E35A67" w:rsidP="00E35A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1</w:t>
                              </w:r>
                              <w:r w:rsidR="00F641D8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F641D8">
                                <w:rPr>
                                  <w:rFonts w:asciiTheme="minorHAnsi" w:hAnsiTheme="minorHAnsi" w:cstheme="minorHAnsi"/>
                                </w:rPr>
                                <w:t>15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cm </w:t>
                              </w:r>
                            </w:p>
                            <w:p w:rsidR="00E35A67" w:rsidRDefault="00E35A67" w:rsidP="00E35A6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</w:t>
                              </w:r>
                              <w:r w:rsidR="0076772F"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-</w:t>
                              </w:r>
                              <w:r w:rsidR="0076772F"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  <w:r w:rsidR="0076772F">
                                <w:rPr>
                                  <w:rFonts w:asciiTheme="minorHAnsi" w:hAnsiTheme="minorHAnsi" w:cstheme="minorHAnsi"/>
                                </w:rPr>
                                <w:t>9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62" style="position:absolute;margin-left:6.3pt;margin-top:2.55pt;width:453pt;height:199.5pt;z-index:251732992" coordsize="57531,25336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">
                <v:shape id="Picture 308" o:spid="_x0000_s1063" type="#_x0000_t75" style="position:absolute;left:43910;width:13621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d07EAAAA3AAAAA8AAABkcnMvZG93bnJldi54bWxEj8FKw0AQhu9C32GZgje7a0XRtNtSIoL0&#10;ZiMFb0N2kk3Nzobsto1v7xwEj8M//zffrLdT6NWFxtRFtnC/MKCI6+g6bi18Vm93z6BSRnbYRyYL&#10;P5Rgu5ndrLFw8cofdDnkVgmEU4EWfM5DoXWqPQVMizgQS9bEMWCWcWy1G/Eq8NDrpTFPOmDHcsHj&#10;QKWn+vtwDqKxN01fPepT82qO5xdflfuvY2nt7XzarUBlmvL/8l/73Vl4MGIrzwg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Ad07EAAAA3AAAAA8AAAAAAAAAAAAAAAAA&#10;nwIAAGRycy9kb3ducmV2LnhtbFBLBQYAAAAABAAEAPcAAACQAwAAAAA=&#10;">
                  <v:imagedata r:id="rId53" o:title=""/>
                  <v:path arrowok="t"/>
                </v:shape>
                <v:shape id="Picture 305" o:spid="_x0000_s1064" type="#_x0000_t75" style="position:absolute;top:95;width:39147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CdLDAAAA3AAAAA8AAABkcnMvZG93bnJldi54bWxEj0FrwkAUhO8F/8PyCr3VTRVFUlcRS6QH&#10;PRj1/si+JsHs23R3jfHfu4LgcZiZb5j5sjeN6Mj52rKCr2ECgriwuuZSwfGQfc5A+ICssbFMCm7k&#10;YbkYvM0x1fbKe+ryUIoIYZ+igiqENpXSFxUZ9EPbEkfvzzqDIUpXSu3wGuGmkaMkmUqDNceFClta&#10;V1Sc84tR0Mr8H73bblx3/NH17pb12+yk1Md7v/oGEagPr/Cz/asVjJMJ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4J0sMAAADcAAAADwAAAAAAAAAAAAAAAACf&#10;AgAAZHJzL2Rvd25yZXYueG1sUEsFBgAAAAAEAAQA9wAAAI8DAAAAAA==&#10;">
                  <v:imagedata r:id="rId42" o:title=""/>
                  <v:path arrowok="t"/>
                </v:shape>
                <v:shape id="_x0000_s1065" type="#_x0000_t202" style="position:absolute;left:22860;top:1047;width:1581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et8UA&#10;AADcAAAADwAAAGRycy9kb3ducmV2LnhtbESPQWsCMRSE7wX/Q3gFb91slYqsRhFF6K1WBentNXlu&#10;Fjcv6yZd1/76plDocZiZb5j5sne16KgNlWcFz1kOglh7U3Gp4HjYPk1BhIhssPZMCu4UYLkYPMyx&#10;MP7G79TtYykShEOBCmyMTSFl0JYchsw3xMk7+9ZhTLItpWnxluCulqM8n0iHFacFiw2tLenL/ssp&#10;CJvdtdHn3efFmvv326Z70afth1LDx341AxGpj//hv/arUTDOJ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V63xQAAANwAAAAPAAAAAAAAAAAAAAAAAJgCAABkcnMv&#10;ZG93bnJldi54bWxQSwUGAAAAAAQABAD1AAAAigMAAAAA&#10;">
                  <v:textbox style="mso-fit-shape-to-text:t">
                    <w:txbxContent>
                      <w:p w:rsidR="00E35A67" w:rsidRPr="00E93078" w:rsidRDefault="00E35A67" w:rsidP="00E35A67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68</w:t>
                        </w:r>
                        <w:r w:rsidRPr="00E93078">
                          <w:rPr>
                            <w:rFonts w:asciiTheme="minorHAnsi" w:hAnsiTheme="minorHAnsi" w:cstheme="minorHAnsi"/>
                            <w:b/>
                          </w:rPr>
                          <w:t>⁰N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 April 21, 2006</w:t>
                        </w:r>
                      </w:p>
                      <w:p w:rsidR="00E35A67" w:rsidRDefault="00E35A67" w:rsidP="00E35A67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 w:cstheme="minorHAnsi"/>
                          </w:rPr>
                          <w:t>Freeboard :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1</w:t>
                        </w:r>
                        <w:r w:rsidR="00F641D8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F641D8">
                          <w:rPr>
                            <w:rFonts w:asciiTheme="minorHAnsi" w:hAnsiTheme="minorHAnsi" w:cstheme="minorHAnsi"/>
                          </w:rPr>
                          <w:t>15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cm </w:t>
                        </w:r>
                      </w:p>
                      <w:p w:rsidR="00E35A67" w:rsidRDefault="00E35A67" w:rsidP="00E35A67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Thickness: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ab/>
                          <w:t>0.</w:t>
                        </w:r>
                        <w:r w:rsidR="0076772F"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-</w:t>
                        </w:r>
                        <w:r w:rsidR="0076772F"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.</w:t>
                        </w:r>
                        <w:r w:rsidR="0076772F">
                          <w:rPr>
                            <w:rFonts w:asciiTheme="minorHAnsi" w:hAnsiTheme="minorHAnsi" w:cstheme="minorHAnsi"/>
                          </w:rPr>
                          <w:t>9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61830" w:rsidRDefault="00561830" w:rsidP="00561830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5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Distribution of sea ice freeboard heights from airborne laser scanner measurements from 2006 (red)</w:t>
      </w:r>
    </w:p>
    <w:p w:rsidR="00757A03" w:rsidRDefault="004C0CCD" w:rsidP="00DA5E56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-3175</wp:posOffset>
                </wp:positionV>
                <wp:extent cx="5762625" cy="5124450"/>
                <wp:effectExtent l="0" t="0" r="9525" b="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5124450"/>
                          <a:chOff x="0" y="0"/>
                          <a:chExt cx="5762625" cy="5124450"/>
                        </a:xfrm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512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62877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1.18 m</w:t>
                              </w:r>
                            </w:p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2574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22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74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8289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25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64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125" y="28670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24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72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28670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34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86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36290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3794" w:rsidRPr="00953794" w:rsidRDefault="00953794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 w:rsidR="00B97DCA">
                                <w:rPr>
                                  <w:rFonts w:asciiTheme="minorHAnsi" w:hAnsiTheme="minorHAnsi" w:cstheme="minorHAnsi"/>
                                </w:rPr>
                                <w:t>30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953794" w:rsidRPr="00953794" w:rsidRDefault="00B97DCA" w:rsidP="0095379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75</w:t>
                              </w:r>
                              <w:r w:rsidR="00953794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953794"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825" y="1676400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ABB" w:rsidRPr="00953794" w:rsidRDefault="00F54ABB" w:rsidP="00F54A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04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F54ABB" w:rsidRPr="00953794" w:rsidRDefault="00F54ABB" w:rsidP="00F54A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5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0950" y="22574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ABB" w:rsidRPr="00953794" w:rsidRDefault="00F54ABB" w:rsidP="00F54A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30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F54ABB" w:rsidRPr="00953794" w:rsidRDefault="00F54ABB" w:rsidP="00F54A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71 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0" y="4210050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2FC8" w:rsidRPr="00953794" w:rsidRDefault="00B72FC8" w:rsidP="00B72FC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12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B72FC8" w:rsidRPr="00953794" w:rsidRDefault="0033429B" w:rsidP="00B72FC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59</w:t>
                              </w:r>
                              <w:r w:rsidR="00B72FC8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B72FC8"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0525" y="2943225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658B" w:rsidRPr="00953794" w:rsidRDefault="0001658B" w:rsidP="0001658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>1.</w:t>
                              </w:r>
                              <w:r w:rsidR="00B916F3"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0</w:t>
                              </w:r>
                              <w:r w:rsidRPr="00953794">
                                <w:rPr>
                                  <w:rFonts w:asciiTheme="minorHAnsi" w:hAnsiTheme="minorHAnsi" w:cstheme="minorHAnsi"/>
                                </w:rPr>
                                <w:t xml:space="preserve"> m</w:t>
                              </w:r>
                            </w:p>
                            <w:p w:rsidR="0001658B" w:rsidRPr="00953794" w:rsidRDefault="00B6179B" w:rsidP="0001658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80</w:t>
                              </w:r>
                              <w:r w:rsidR="0001658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01658B" w:rsidRPr="00953794">
                                <w:rPr>
                                  <w:rFonts w:asciiTheme="minorHAnsi" w:hAnsiTheme="minorHAnsi" w:cstheme="minorHAnsi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039" style="position:absolute;left:0;text-align:left;margin-left:.35pt;margin-top:-.25pt;width:453.75pt;height:403.5pt;z-index:251746304" coordsize="57626,5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">
                <v:shape id="Picture 309" o:spid="_x0000_s1040" type="#_x0000_t75" style="position:absolute;width:57626;height:5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10HEAAAA3AAAAA8AAABkcnMvZG93bnJldi54bWxEj0FrwkAUhO9C/8PyCl5EN1UsNnUVCQrp&#10;Ta3g9ZF9zYZm38bs1sR/3xUEj8PMfMMs172txZVaXzlW8DZJQBAXTldcKjh978YLED4ga6wdk4Ib&#10;eVivXgZLTLXr+EDXYyhFhLBPUYEJoUml9IUhi37iGuLo/bjWYoiyLaVusYtwW8tpkrxLixXHBYMN&#10;ZYaK3+OfVSDL2+Wr3nZZ3plsPxvlfTE/H5QavvabTxCB+vAMP9q5VjBLPuB+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10HEAAAA3AAAAA8AAAAAAAAAAAAAAAAA&#10;nwIAAGRycy9kb3ducmV2LnhtbFBLBQYAAAAABAAEAPcAAACQAwAAAAA=&#10;">
                  <v:imagedata r:id="rId55" o:title=""/>
                  <v:path arrowok="t"/>
                </v:shape>
                <v:shape id="_x0000_s1041" type="#_x0000_t202" style="position:absolute;left:11334;top:16287;width:4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XsMA&#10;AADbAAAADwAAAGRycy9kb3ducmV2LnhtbERPTWsCMRC9C/6HMIIXqVlbK7I1ikiFthfp1ou3YTNu&#10;tm4mS5LV7b9vCgVv83ifs9r0thFX8qF2rGA2zUAQl07XXCk4fu0fliBCRNbYOCYFPxRgsx4OVphr&#10;d+NPuhaxEimEQ44KTIxtLmUoDVkMU9cSJ+7svMWYoK+k9nhL4baRj1m2kBZrTg0GW9oZKi9FZxUc&#10;5qeDmXTn14/t/Mm/H7vd4rsqlBqP+u0LiEh9vIv/3W86zX+G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XsMAAADbAAAADwAAAAAAAAAAAAAAAACYAgAAZHJzL2Rv&#10;d25yZXYueG1sUEsFBgAAAAAEAAQA9QAAAIgDAAAAAA==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1.18 m</w:t>
                        </w:r>
                      </w:p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64%</w:t>
                        </w:r>
                      </w:p>
                    </w:txbxContent>
                  </v:textbox>
                </v:shape>
                <v:shape id="_x0000_s1042" type="#_x0000_t202" style="position:absolute;left:12573;top:22574;width:447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KcMA&#10;AADbAAAADwAAAGRycy9kb3ducmV2LnhtbERPTWsCMRC9C/0PYQq9iGZbZSlbo4go1F6kWy/ehs24&#10;2XYzWZKsbv99Iwi9zeN9zmI12FZcyIfGsYLnaQaCuHK64VrB8Ws3eQURIrLG1jEp+KUAq+XDaIGF&#10;dlf+pEsZa5FCOBSowMTYFVKGypDFMHUdceLOzluMCfpaao/XFG5b+ZJlubTYcGow2NHGUPVT9lbB&#10;YX46mHF/3n6s5zO/P/ab/LsulXp6HNZvICIN8V98d7/rND+H2y/p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mKcMAAADbAAAADwAAAAAAAAAAAAAAAACYAgAAZHJzL2Rv&#10;d25yZXYueG1sUEsFBgAAAAAEAAQA9QAAAIgDAAAAAA==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22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74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3" type="#_x0000_t202" style="position:absolute;left:19621;top:28289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ssMA&#10;AADbAAAADwAAAGRycy9kb3ducmV2LnhtbERPTWsCMRC9C/0PYQpeRLNtRWU1ikiFthfp1ou3YTNu&#10;1m4mS5LV7b9vCgVv83ifs9r0thFX8qF2rOBpkoEgLp2uuVJw/NqPFyBCRNbYOCYFPxRgs34YrDDX&#10;7safdC1iJVIIhxwVmBjbXMpQGrIYJq4lTtzZeYsxQV9J7fGWwm0jn7NsJi3WnBoMtrQzVH4XnVVw&#10;mJ4OZtSdXz+20xf/fux2s0tVKDV87LdLEJH6eBf/u990mj+H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ssMAAADbAAAADwAAAAAAAAAAAAAAAACYAgAAZHJzL2Rv&#10;d25yZXYueG1sUEsFBgAAAAAEAAQA9QAAAIgDAAAAAA==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25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64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4" type="#_x0000_t202" style="position:absolute;left:25241;top:28670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XwM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BlV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eXwMYAAADbAAAADwAAAAAAAAAAAAAAAACYAgAAZHJz&#10;L2Rvd25yZXYueG1sUEsFBgAAAAAEAAQA9QAAAIsDAAAAAA==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24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72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5" type="#_x0000_t202" style="position:absolute;left:31718;top:28670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34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86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6" type="#_x0000_t202" style="position:absolute;left:37338;top:36290;width:447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Re8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ev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VF7wgAAANsAAAAPAAAAAAAAAAAAAAAAAJgCAABkcnMvZG93&#10;bnJldi54bWxQSwUGAAAAAAQABAD1AAAAhwMAAAAA&#10;" stroked="f">
                  <v:textbox style="mso-fit-shape-to-text:t" inset="0,0,0,0">
                    <w:txbxContent>
                      <w:p w:rsidR="00953794" w:rsidRPr="00953794" w:rsidRDefault="00953794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 w:rsidR="00B97DCA">
                          <w:rPr>
                            <w:rFonts w:asciiTheme="minorHAnsi" w:hAnsiTheme="minorHAnsi" w:cstheme="minorHAnsi"/>
                          </w:rPr>
                          <w:t>30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953794" w:rsidRPr="00953794" w:rsidRDefault="00B97DCA" w:rsidP="00953794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75</w:t>
                        </w:r>
                        <w:r w:rsidR="00953794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953794"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7" type="#_x0000_t202" style="position:absolute;left:35528;top:16764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00cYA&#10;AADcAAAADwAAAGRycy9kb3ducmV2LnhtbESPQWsCMRSE74X+h/AKXopmt4qU1SgiLVgv0q0Xb4/N&#10;c7N287IkWd3+e1Mo9DjMzDfMcj3YVlzJh8axgnySgSCunG64VnD8eh+/gggRWWPrmBT8UID16vFh&#10;iYV2N/6kaxlrkSAcClRgYuwKKUNlyGKYuI44eWfnLcYkfS21x1uC21a+ZNlcWmw4LRjsaGuo+i57&#10;q+AwOx3Mc39+229mU/9x7LfzS10qNXoaNgsQkYb4H/5r77SCaZ7D75l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d00cYAAADcAAAADwAAAAAAAAAAAAAAAACYAgAAZHJz&#10;L2Rvd25yZXYueG1sUEsFBgAAAAAEAAQA9QAAAIsDAAAAAA==&#10;" stroked="f">
                  <v:textbox style="mso-fit-shape-to-text:t" inset="0,0,0,0">
                    <w:txbxContent>
                      <w:p w:rsidR="00F54ABB" w:rsidRPr="00953794" w:rsidRDefault="00F54ABB" w:rsidP="00F54AB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04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F54ABB" w:rsidRPr="00953794" w:rsidRDefault="00F54ABB" w:rsidP="00F54AB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5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8" type="#_x0000_t202" style="position:absolute;left:37909;top:22574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qpsYA&#10;AADcAAAADwAAAGRycy9kb3ducmV2LnhtbESPT2sCMRTE70K/Q3gFL1Kz/kHK1igiLagX6dZLb4/N&#10;c7Pt5mVJsrp+e1MoeBxm5jfMct3bRlzIh9qxgsk4A0FcOl1zpeD09fHyCiJEZI2NY1JwowDr1dNg&#10;ibl2V/6kSxErkSAcclRgYmxzKUNpyGIYu5Y4eWfnLcYkfSW1x2uC20ZOs2whLdacFgy2tDVU/had&#10;VXCcfx/NqDu/Hzbzmd+fuu3ipyqUGj73mzcQkfr4CP+3d1rBbDKFvzPp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qpsYAAADcAAAADwAAAAAAAAAAAAAAAACYAgAAZHJz&#10;L2Rvd25yZXYueG1sUEsFBgAAAAAEAAQA9QAAAIsDAAAAAA==&#10;" stroked="f">
                  <v:textbox style="mso-fit-shape-to-text:t" inset="0,0,0,0">
                    <w:txbxContent>
                      <w:p w:rsidR="00F54ABB" w:rsidRPr="00953794" w:rsidRDefault="00F54ABB" w:rsidP="00F54AB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30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F54ABB" w:rsidRPr="00953794" w:rsidRDefault="00F54ABB" w:rsidP="00F54AB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71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49" type="#_x0000_t202" style="position:absolute;left:39814;top:42100;width:4477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PPcYA&#10;AADcAAAADwAAAGRycy9kb3ducmV2LnhtbESPQWsCMRSE70L/Q3iFXkSzdkXK1igiLVQv0q0Xb4/N&#10;c7Pt5mVJsrr+e1Mo9DjMzDfMcj3YVlzIh8axgtk0A0FcOd1wreD49T55AREissbWMSm4UYD16mG0&#10;xEK7K3/SpYy1SBAOBSowMXaFlKEyZDFMXUecvLPzFmOSvpba4zXBbSufs2whLTacFgx2tDVU/ZS9&#10;VXCYnw5m3J/f9pt57nfHfrv4rkulnh6HzSuISEP8D/+1P7SCfJbD75l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PPcYAAADcAAAADwAAAAAAAAAAAAAAAACYAgAAZHJz&#10;L2Rvd25yZXYueG1sUEsFBgAAAAAEAAQA9QAAAIsDAAAAAA==&#10;" stroked="f">
                  <v:textbox style="mso-fit-shape-to-text:t" inset="0,0,0,0">
                    <w:txbxContent>
                      <w:p w:rsidR="00B72FC8" w:rsidRPr="00953794" w:rsidRDefault="00B72FC8" w:rsidP="00B72FC8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12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B72FC8" w:rsidRPr="00953794" w:rsidRDefault="0033429B" w:rsidP="00B72FC8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59</w:t>
                        </w:r>
                        <w:r w:rsidR="00B72FC8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B72FC8"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  <v:shape id="_x0000_s1050" type="#_x0000_t202" style="position:absolute;left:42005;top:29432;width:4477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XScYA&#10;AADcAAAADwAAAGRycy9kb3ducmV2LnhtbESPQWsCMRSE74X+h/AKvRTNWhcpq1FEWmi9iFsv3h6b&#10;52bt5mVJsrr996ZQ8DjMzDfMYjXYVlzIh8axgsk4A0FcOd1wreDw/TF6AxEissbWMSn4pQCr5ePD&#10;AgvtrrynSxlrkSAcClRgYuwKKUNlyGIYu444eSfnLcYkfS21x2uC21a+ZtlMWmw4LRjsaGOo+il7&#10;q2CXH3fmpT+9b9f51H8d+s3sXJdKPT8N6zmISEO8h//bn1rBdJLD3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XScYAAADcAAAADwAAAAAAAAAAAAAAAACYAgAAZHJz&#10;L2Rvd25yZXYueG1sUEsFBgAAAAAEAAQA9QAAAIsDAAAAAA==&#10;" stroked="f">
                  <v:textbox style="mso-fit-shape-to-text:t" inset="0,0,0,0">
                    <w:txbxContent>
                      <w:p w:rsidR="0001658B" w:rsidRPr="00953794" w:rsidRDefault="0001658B" w:rsidP="0001658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953794">
                          <w:rPr>
                            <w:rFonts w:asciiTheme="minorHAnsi" w:hAnsiTheme="minorHAnsi" w:cstheme="minorHAnsi"/>
                          </w:rPr>
                          <w:t>1.</w:t>
                        </w:r>
                        <w:r w:rsidR="00B916F3"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0</w:t>
                        </w:r>
                        <w:r w:rsidRPr="00953794">
                          <w:rPr>
                            <w:rFonts w:asciiTheme="minorHAnsi" w:hAnsiTheme="minorHAnsi" w:cstheme="minorHAnsi"/>
                          </w:rPr>
                          <w:t xml:space="preserve"> m</w:t>
                        </w:r>
                      </w:p>
                      <w:p w:rsidR="0001658B" w:rsidRPr="00953794" w:rsidRDefault="00B6179B" w:rsidP="0001658B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80</w:t>
                        </w:r>
                        <w:r w:rsidR="0001658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01658B" w:rsidRPr="00953794">
                          <w:rPr>
                            <w:rFonts w:asciiTheme="minorHAnsi" w:hAnsiTheme="minorHAnsi" w:cstheme="minorHAnsi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146CA" w:rsidRDefault="009146CA" w:rsidP="009146CA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9146CA" w:rsidRDefault="009146CA" w:rsidP="009146CA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9146CA" w:rsidRDefault="009146CA" w:rsidP="009146CA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A01E3" w:rsidRDefault="00B15782" w:rsidP="009146CA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6B1ED4">
        <w:rPr>
          <w:rFonts w:asciiTheme="minorHAnsi" w:hAnsiTheme="minorHAnsi" w:cstheme="minorHAnsi"/>
          <w:sz w:val="22"/>
          <w:szCs w:val="22"/>
        </w:rPr>
        <w:t xml:space="preserve">Figure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F4643">
        <w:rPr>
          <w:rFonts w:asciiTheme="minorHAnsi" w:hAnsiTheme="minorHAnsi" w:cstheme="minorHAnsi"/>
          <w:noProof/>
          <w:sz w:val="22"/>
          <w:szCs w:val="22"/>
        </w:rPr>
        <w:t>6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Ice thickness in the </w:t>
      </w:r>
      <w:r w:rsidR="00F26595">
        <w:rPr>
          <w:rFonts w:asciiTheme="minorHAnsi" w:hAnsiTheme="minorHAnsi" w:cstheme="minorHAnsi"/>
          <w:sz w:val="22"/>
          <w:szCs w:val="22"/>
        </w:rPr>
        <w:t xml:space="preserve">northern Baffin Bay </w:t>
      </w:r>
      <w:r>
        <w:rPr>
          <w:rFonts w:asciiTheme="minorHAnsi" w:hAnsiTheme="minorHAnsi" w:cstheme="minorHAnsi"/>
          <w:sz w:val="22"/>
          <w:szCs w:val="22"/>
        </w:rPr>
        <w:t xml:space="preserve">from </w:t>
      </w:r>
      <w:proofErr w:type="spellStart"/>
      <w:r>
        <w:rPr>
          <w:rFonts w:asciiTheme="minorHAnsi" w:hAnsiTheme="minorHAnsi" w:cstheme="minorHAnsi"/>
          <w:sz w:val="22"/>
          <w:szCs w:val="22"/>
        </w:rPr>
        <w:t>lidar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Numbers show averages in </w:t>
      </w:r>
      <w:r w:rsidR="00F2324B">
        <w:rPr>
          <w:rFonts w:asciiTheme="minorHAnsi" w:hAnsiTheme="minorHAnsi" w:cstheme="minorHAnsi"/>
          <w:sz w:val="22"/>
          <w:szCs w:val="22"/>
        </w:rPr>
        <w:t>2</w:t>
      </w:r>
      <w:r w:rsidR="00D549AA">
        <w:rPr>
          <w:rFonts w:asciiTheme="minorHAnsi" w:hAnsiTheme="minorHAnsi" w:cstheme="minorHAnsi"/>
          <w:sz w:val="22"/>
          <w:szCs w:val="22"/>
        </w:rPr>
        <w:t xml:space="preserve"> degree lo</w:t>
      </w:r>
      <w:r w:rsidR="00D549AA">
        <w:rPr>
          <w:rFonts w:asciiTheme="minorHAnsi" w:hAnsiTheme="minorHAnsi" w:cstheme="minorHAnsi"/>
          <w:sz w:val="22"/>
          <w:szCs w:val="22"/>
        </w:rPr>
        <w:t>n</w:t>
      </w:r>
      <w:r w:rsidR="00D549AA">
        <w:rPr>
          <w:rFonts w:asciiTheme="minorHAnsi" w:hAnsiTheme="minorHAnsi" w:cstheme="minorHAnsi"/>
          <w:sz w:val="22"/>
          <w:szCs w:val="22"/>
        </w:rPr>
        <w:t>gitude x 0.5</w:t>
      </w:r>
      <w:r>
        <w:rPr>
          <w:rFonts w:asciiTheme="minorHAnsi" w:hAnsiTheme="minorHAnsi" w:cstheme="minorHAnsi"/>
          <w:sz w:val="22"/>
          <w:szCs w:val="22"/>
        </w:rPr>
        <w:t xml:space="preserve"> degree latitude blocks, along with probability of ice thickness </w:t>
      </w:r>
      <w:r w:rsidR="00757BD2">
        <w:rPr>
          <w:rFonts w:asciiTheme="minorHAnsi" w:hAnsiTheme="minorHAnsi" w:cstheme="minorHAnsi"/>
          <w:sz w:val="22"/>
          <w:szCs w:val="22"/>
        </w:rPr>
        <w:t xml:space="preserve">thicker </w:t>
      </w:r>
      <w:r>
        <w:rPr>
          <w:rFonts w:asciiTheme="minorHAnsi" w:hAnsiTheme="minorHAnsi" w:cstheme="minorHAnsi"/>
          <w:sz w:val="22"/>
          <w:szCs w:val="22"/>
        </w:rPr>
        <w:t>than 80 cm</w:t>
      </w:r>
      <w:r w:rsidR="005A01E3">
        <w:rPr>
          <w:rFonts w:asciiTheme="minorHAnsi" w:hAnsiTheme="minorHAnsi" w:cstheme="minorHAnsi"/>
          <w:sz w:val="22"/>
          <w:szCs w:val="22"/>
        </w:rPr>
        <w:br w:type="page"/>
      </w:r>
    </w:p>
    <w:p w:rsidR="00DE04BF" w:rsidRDefault="00DE04BF" w:rsidP="00DE04BF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References</w:t>
      </w:r>
    </w:p>
    <w:p w:rsidR="00DE04BF" w:rsidRDefault="00DE04BF" w:rsidP="00DE04BF">
      <w:pPr>
        <w:spacing w:line="240" w:lineRule="auto"/>
      </w:pPr>
    </w:p>
    <w:p w:rsidR="00DE04BF" w:rsidRDefault="00DE04BF" w:rsidP="00DE04BF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Hvidegaard, S. M., R. Forsberg, S. Hanson, H. </w:t>
      </w:r>
      <w:proofErr w:type="spellStart"/>
      <w:r w:rsidRPr="003B010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, and L. T. Pedersen: Sea ice conditions off NW and NE Greenland from </w:t>
      </w:r>
      <w:r>
        <w:rPr>
          <w:rFonts w:asciiTheme="minorHAnsi" w:hAnsiTheme="minorHAnsi" w:cstheme="minorHAnsi"/>
          <w:sz w:val="22"/>
          <w:szCs w:val="22"/>
          <w:lang w:val="en-US"/>
        </w:rPr>
        <w:t>satellite measurements, airborne and in-situ data. Contract report for Gree</w:t>
      </w:r>
      <w:r>
        <w:rPr>
          <w:rFonts w:asciiTheme="minorHAnsi" w:hAnsiTheme="minorHAnsi" w:cstheme="minorHAnsi"/>
          <w:sz w:val="22"/>
          <w:szCs w:val="22"/>
          <w:lang w:val="en-US"/>
        </w:rPr>
        <w:t>n</w:t>
      </w:r>
      <w:r>
        <w:rPr>
          <w:rFonts w:asciiTheme="minorHAnsi" w:hAnsiTheme="minorHAnsi" w:cstheme="minorHAnsi"/>
          <w:sz w:val="22"/>
          <w:szCs w:val="22"/>
          <w:lang w:val="en-US"/>
        </w:rPr>
        <w:t>land Bureau of Minerals and Petroleum, October 2008</w:t>
      </w:r>
    </w:p>
    <w:p w:rsidR="00DE04BF" w:rsidRPr="00BF1E21" w:rsidRDefault="00DE04BF" w:rsidP="00DE04BF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E04BF" w:rsidRPr="00BF1E21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Krabill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>, W. B.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R. H. Thomas, C. F. Martin, R. N.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Swift, and E. B. Frederick. Accuracy of airborne</w:t>
      </w:r>
    </w:p>
    <w:p w:rsidR="00DE04BF" w:rsidRPr="009E2268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laser</w:t>
      </w:r>
      <w:proofErr w:type="gram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altimetry over the Greenland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icesheet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</w:t>
      </w:r>
      <w:r w:rsidRPr="009E2268">
        <w:rPr>
          <w:rFonts w:asciiTheme="minorHAnsi" w:hAnsiTheme="minorHAnsi" w:cstheme="minorHAnsi"/>
          <w:sz w:val="22"/>
          <w:szCs w:val="22"/>
          <w:lang w:val="en-US" w:eastAsia="en-US"/>
        </w:rPr>
        <w:t>Int. J. Remote Sensing, 16(7):1211–1222, 1995</w:t>
      </w:r>
    </w:p>
    <w:p w:rsidR="00DE04BF" w:rsidRPr="009E2268" w:rsidRDefault="00DE04BF" w:rsidP="00DE04BF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DE04BF" w:rsidRPr="00BF1E21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0378CE">
        <w:rPr>
          <w:rFonts w:asciiTheme="minorHAnsi" w:hAnsiTheme="minorHAnsi" w:cstheme="minorHAnsi"/>
          <w:sz w:val="22"/>
          <w:szCs w:val="22"/>
          <w:lang w:val="da-DK" w:eastAsia="en-US"/>
        </w:rPr>
        <w:t xml:space="preserve">Hvidegaard, S.M, R. Forsberg, and H. Skourup.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Sea ice thickness estimates from airborne laser</w:t>
      </w:r>
    </w:p>
    <w:p w:rsidR="00DE04BF" w:rsidRPr="00BF1E21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scanning</w:t>
      </w:r>
      <w:proofErr w:type="gram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In P.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Wadhams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G.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Amanatidis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editors,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Arctic Sea Ice Thickness: Past, Present and</w:t>
      </w:r>
    </w:p>
    <w:p w:rsidR="00DE04BF" w:rsidRPr="00BF1E21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Future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proofErr w:type="gram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Climate Change and Natural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00761D">
        <w:rPr>
          <w:rFonts w:asciiTheme="minorHAnsi" w:hAnsiTheme="minorHAnsi" w:cstheme="minorHAnsi"/>
          <w:sz w:val="22"/>
          <w:szCs w:val="22"/>
          <w:lang w:val="en-US" w:eastAsia="en-US"/>
        </w:rPr>
        <w:t>Hazards Series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Brussels, 2006</w:t>
      </w:r>
    </w:p>
    <w:p w:rsidR="00DE04BF" w:rsidRPr="002B2606" w:rsidRDefault="00DE04BF" w:rsidP="00DE04BF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DE04BF" w:rsidRPr="002B2606" w:rsidRDefault="00DE04BF" w:rsidP="00DE04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Hvidegaard, S. M. and Forsberg, R. 2002: Sea-ice thickness from airborne laser altimetry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over the Ar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c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tic Ocean north of Greenland. </w:t>
      </w:r>
      <w:r w:rsidRPr="000F76AB">
        <w:rPr>
          <w:rFonts w:asciiTheme="minorHAnsi" w:hAnsiTheme="minorHAnsi" w:cstheme="minorHAnsi"/>
          <w:sz w:val="22"/>
          <w:szCs w:val="22"/>
          <w:lang w:val="en-US" w:eastAsia="en-US"/>
        </w:rPr>
        <w:t>Geophysical Research Letters, 29(20):1952, 2002</w:t>
      </w:r>
    </w:p>
    <w:p w:rsidR="00133FD0" w:rsidRDefault="00133FD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sectPr w:rsidR="00133FD0" w:rsidSect="00D15A6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 w:code="9"/>
      <w:pgMar w:top="2240" w:right="1418" w:bottom="2041" w:left="1418" w:header="709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47F" w:rsidRDefault="005E447F">
      <w:r>
        <w:separator/>
      </w:r>
    </w:p>
  </w:endnote>
  <w:endnote w:type="continuationSeparator" w:id="0">
    <w:p w:rsidR="005E447F" w:rsidRDefault="005E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3E7" w:rsidRDefault="004B73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Foot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8F1053" wp14:editId="29721439">
              <wp:simplePos x="0" y="0"/>
              <wp:positionH relativeFrom="page">
                <wp:posOffset>6293485</wp:posOffset>
              </wp:positionH>
              <wp:positionV relativeFrom="page">
                <wp:posOffset>9803765</wp:posOffset>
              </wp:positionV>
              <wp:extent cx="374015" cy="321945"/>
              <wp:effectExtent l="0" t="254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03" w:rsidRPr="00A241FB" w:rsidRDefault="00CD1303" w:rsidP="009F2E79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begin"/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instrText xml:space="preserve"> PAGE </w:instrTex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separate"/>
                          </w:r>
                          <w:r w:rsidR="00EB4BB1">
                            <w:rPr>
                              <w:rStyle w:val="PageNumber"/>
                              <w:noProof/>
                              <w:szCs w:val="20"/>
                            </w:rPr>
                            <w:t>2</w: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8" type="#_x0000_t202" style="position:absolute;margin-left:495.55pt;margin-top:771.95pt;width:29.4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mrrg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" filled="f" stroked="f">
              <v:textbox inset="0,0,0,0">
                <w:txbxContent>
                  <w:p w:rsidR="00CD1303" w:rsidRPr="00A241FB" w:rsidRDefault="00CD1303" w:rsidP="009F2E79">
                    <w:pPr>
                      <w:jc w:val="right"/>
                      <w:rPr>
                        <w:szCs w:val="20"/>
                      </w:rPr>
                    </w:pPr>
                    <w:r w:rsidRPr="00A241FB">
                      <w:rPr>
                        <w:rStyle w:val="PageNumber"/>
                        <w:szCs w:val="20"/>
                      </w:rPr>
                      <w:fldChar w:fldCharType="begin"/>
                    </w:r>
                    <w:r w:rsidRPr="00A241FB">
                      <w:rPr>
                        <w:rStyle w:val="PageNumber"/>
                        <w:szCs w:val="20"/>
                      </w:rPr>
                      <w:instrText xml:space="preserve"> PAGE </w:instrTex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separate"/>
                    </w:r>
                    <w:r w:rsidR="00EB4BB1">
                      <w:rPr>
                        <w:rStyle w:val="PageNumber"/>
                        <w:noProof/>
                        <w:szCs w:val="20"/>
                      </w:rPr>
                      <w:t>2</w: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8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454" w:type="dxa"/>
      </w:tblCellMar>
      <w:tblLook w:val="01E0" w:firstRow="1" w:lastRow="1" w:firstColumn="1" w:lastColumn="1" w:noHBand="0" w:noVBand="0"/>
    </w:tblPr>
    <w:tblGrid>
      <w:gridCol w:w="2892"/>
      <w:gridCol w:w="2495"/>
      <w:gridCol w:w="1899"/>
      <w:gridCol w:w="1799"/>
    </w:tblGrid>
    <w:tr w:rsidR="00CD1303" w:rsidTr="00F22A72">
      <w:trPr>
        <w:trHeight w:val="737"/>
      </w:trPr>
      <w:tc>
        <w:tcPr>
          <w:tcW w:w="2892" w:type="dxa"/>
          <w:tcMar>
            <w:right w:w="0" w:type="dxa"/>
          </w:tcMar>
        </w:tcPr>
        <w:p w:rsidR="00CD1303" w:rsidRPr="006C7207" w:rsidRDefault="00CD1303" w:rsidP="00465595">
          <w:pPr>
            <w:pStyle w:val="Template-Afdeling"/>
            <w:rPr>
              <w:lang w:val="en-US"/>
            </w:rPr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1899" w:type="dxa"/>
          <w:tcMar>
            <w:right w:w="227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  <w:tab w:val="left" w:pos="394"/>
            </w:tabs>
          </w:pPr>
        </w:p>
      </w:tc>
      <w:tc>
        <w:tcPr>
          <w:tcW w:w="1799" w:type="dxa"/>
          <w:tcMar>
            <w:right w:w="0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</w:tabs>
            <w:jc w:val="right"/>
          </w:pPr>
          <w:bookmarkStart w:id="1" w:name="bmkADEmail"/>
          <w:bookmarkEnd w:id="1"/>
        </w:p>
      </w:tc>
    </w:tr>
    <w:tr w:rsidR="00CD1303" w:rsidTr="00F22A72">
      <w:tc>
        <w:tcPr>
          <w:tcW w:w="2892" w:type="dxa"/>
          <w:tcMar>
            <w:right w:w="0" w:type="dxa"/>
          </w:tcMar>
        </w:tcPr>
        <w:p w:rsidR="00CD1303" w:rsidRDefault="00CD1303" w:rsidP="00465595">
          <w:pPr>
            <w:pStyle w:val="Template-Adresse"/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3698" w:type="dxa"/>
          <w:gridSpan w:val="2"/>
          <w:tcMar>
            <w:right w:w="0" w:type="dxa"/>
          </w:tcMar>
        </w:tcPr>
        <w:p w:rsidR="00CD1303" w:rsidRDefault="00CD1303" w:rsidP="0017186D">
          <w:pPr>
            <w:pStyle w:val="Template-Adresse"/>
            <w:tabs>
              <w:tab w:val="clear" w:pos="397"/>
            </w:tabs>
            <w:jc w:val="right"/>
          </w:pPr>
          <w:bookmarkStart w:id="2" w:name="bmkLangEmail"/>
          <w:bookmarkEnd w:id="2"/>
        </w:p>
      </w:tc>
    </w:tr>
  </w:tbl>
  <w:p w:rsidR="00CD1303" w:rsidRDefault="00CD1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47F" w:rsidRDefault="005E447F">
      <w:r>
        <w:separator/>
      </w:r>
    </w:p>
  </w:footnote>
  <w:footnote w:type="continuationSeparator" w:id="0">
    <w:p w:rsidR="005E447F" w:rsidRDefault="005E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Header"/>
    </w:pPr>
    <w:r>
      <w:rPr>
        <w:noProof/>
        <w:lang w:val="da-DK"/>
      </w:rPr>
      <w:drawing>
        <wp:anchor distT="0" distB="0" distL="0" distR="0" simplePos="0" relativeHeight="251656192" behindDoc="0" locked="0" layoutInCell="1" allowOverlap="1" wp14:anchorId="56593F61" wp14:editId="38E14E8C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8" name="logohide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3E7" w:rsidRDefault="004B73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0C3F3D">
    <w:pPr>
      <w:pStyle w:val="Header"/>
    </w:pPr>
    <w:r>
      <w:rPr>
        <w:noProof/>
        <w:lang w:val="da-DK"/>
      </w:rPr>
      <w:drawing>
        <wp:anchor distT="0" distB="0" distL="114300" distR="114300" simplePos="0" relativeHeight="251661312" behindDoc="0" locked="0" layoutInCell="1" allowOverlap="1" wp14:anchorId="187EA0E8" wp14:editId="4CEFA1B9">
          <wp:simplePos x="0" y="0"/>
          <wp:positionH relativeFrom="column">
            <wp:posOffset>-146050</wp:posOffset>
          </wp:positionH>
          <wp:positionV relativeFrom="paragraph">
            <wp:posOffset>22225</wp:posOffset>
          </wp:positionV>
          <wp:extent cx="1908810" cy="7696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TUSpace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8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207">
      <w:rPr>
        <w:noProof/>
        <w:lang w:val="da-DK"/>
      </w:rPr>
      <w:drawing>
        <wp:anchor distT="0" distB="0" distL="0" distR="0" simplePos="0" relativeHeight="251657216" behindDoc="0" locked="0" layoutInCell="1" allowOverlap="1" wp14:anchorId="201C0DF3" wp14:editId="6F4FF1A6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7" name="logohide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B12ED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F4C6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3467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4125119"/>
    <w:multiLevelType w:val="hybridMultilevel"/>
    <w:tmpl w:val="DF16D4FC"/>
    <w:lvl w:ilvl="0" w:tplc="D17E5752">
      <w:start w:val="1"/>
      <w:numFmt w:val="bullet"/>
      <w:pStyle w:val="Normal-Punktlist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3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8F7E6C"/>
    <w:multiLevelType w:val="hybridMultilevel"/>
    <w:tmpl w:val="A276FB88"/>
    <w:lvl w:ilvl="0" w:tplc="1ADA6C4A">
      <w:start w:val="1"/>
      <w:numFmt w:val="decimal"/>
      <w:pStyle w:val="Normal-Talliste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14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07"/>
    <w:rsid w:val="00003294"/>
    <w:rsid w:val="00003513"/>
    <w:rsid w:val="00007AEA"/>
    <w:rsid w:val="000123CE"/>
    <w:rsid w:val="000127B9"/>
    <w:rsid w:val="00015FAD"/>
    <w:rsid w:val="0001658B"/>
    <w:rsid w:val="00020418"/>
    <w:rsid w:val="00025EC9"/>
    <w:rsid w:val="00031598"/>
    <w:rsid w:val="000369C4"/>
    <w:rsid w:val="000377DF"/>
    <w:rsid w:val="000378CE"/>
    <w:rsid w:val="00037FAC"/>
    <w:rsid w:val="000434CB"/>
    <w:rsid w:val="00045306"/>
    <w:rsid w:val="000523D4"/>
    <w:rsid w:val="00052D3A"/>
    <w:rsid w:val="000550B9"/>
    <w:rsid w:val="000716B7"/>
    <w:rsid w:val="00073382"/>
    <w:rsid w:val="00074299"/>
    <w:rsid w:val="00087769"/>
    <w:rsid w:val="00093EDA"/>
    <w:rsid w:val="000A206D"/>
    <w:rsid w:val="000A2A66"/>
    <w:rsid w:val="000A35DB"/>
    <w:rsid w:val="000A7369"/>
    <w:rsid w:val="000C11D0"/>
    <w:rsid w:val="000C3F3D"/>
    <w:rsid w:val="000D0AFD"/>
    <w:rsid w:val="000D4EA2"/>
    <w:rsid w:val="000E2D4A"/>
    <w:rsid w:val="000F4907"/>
    <w:rsid w:val="000F62EC"/>
    <w:rsid w:val="00110FD0"/>
    <w:rsid w:val="001110D5"/>
    <w:rsid w:val="00116B79"/>
    <w:rsid w:val="00120AD1"/>
    <w:rsid w:val="00123763"/>
    <w:rsid w:val="001240E1"/>
    <w:rsid w:val="00133FD0"/>
    <w:rsid w:val="00134C88"/>
    <w:rsid w:val="0014411E"/>
    <w:rsid w:val="0015190E"/>
    <w:rsid w:val="00155884"/>
    <w:rsid w:val="001646F1"/>
    <w:rsid w:val="001672A5"/>
    <w:rsid w:val="0017186D"/>
    <w:rsid w:val="00173794"/>
    <w:rsid w:val="00177AE9"/>
    <w:rsid w:val="001802AA"/>
    <w:rsid w:val="00190264"/>
    <w:rsid w:val="00191487"/>
    <w:rsid w:val="001940AC"/>
    <w:rsid w:val="00197090"/>
    <w:rsid w:val="001A64FE"/>
    <w:rsid w:val="001A7256"/>
    <w:rsid w:val="001B4061"/>
    <w:rsid w:val="001B69AC"/>
    <w:rsid w:val="001C0122"/>
    <w:rsid w:val="001C6D85"/>
    <w:rsid w:val="001D03BF"/>
    <w:rsid w:val="001D73A0"/>
    <w:rsid w:val="001D778E"/>
    <w:rsid w:val="001E3E6A"/>
    <w:rsid w:val="001F3AC0"/>
    <w:rsid w:val="001F4BC7"/>
    <w:rsid w:val="001F5380"/>
    <w:rsid w:val="001F6271"/>
    <w:rsid w:val="0020041C"/>
    <w:rsid w:val="00202AD9"/>
    <w:rsid w:val="00203391"/>
    <w:rsid w:val="0020550F"/>
    <w:rsid w:val="00212F7C"/>
    <w:rsid w:val="00214231"/>
    <w:rsid w:val="00214DD1"/>
    <w:rsid w:val="00224775"/>
    <w:rsid w:val="00224B8A"/>
    <w:rsid w:val="00225442"/>
    <w:rsid w:val="00237BB1"/>
    <w:rsid w:val="00250E88"/>
    <w:rsid w:val="002516BB"/>
    <w:rsid w:val="00252896"/>
    <w:rsid w:val="00270C09"/>
    <w:rsid w:val="00271D94"/>
    <w:rsid w:val="0027202A"/>
    <w:rsid w:val="00284243"/>
    <w:rsid w:val="0028472A"/>
    <w:rsid w:val="0028513E"/>
    <w:rsid w:val="00286787"/>
    <w:rsid w:val="00293415"/>
    <w:rsid w:val="002938D9"/>
    <w:rsid w:val="002A3244"/>
    <w:rsid w:val="002A59B2"/>
    <w:rsid w:val="002A6997"/>
    <w:rsid w:val="002B07C9"/>
    <w:rsid w:val="002B16FB"/>
    <w:rsid w:val="002B5DF6"/>
    <w:rsid w:val="002C30F2"/>
    <w:rsid w:val="002D0CB6"/>
    <w:rsid w:val="002D57DC"/>
    <w:rsid w:val="002D6E58"/>
    <w:rsid w:val="002E1669"/>
    <w:rsid w:val="002E29A4"/>
    <w:rsid w:val="002E3870"/>
    <w:rsid w:val="002F4643"/>
    <w:rsid w:val="0030355C"/>
    <w:rsid w:val="00311C9F"/>
    <w:rsid w:val="00313B5A"/>
    <w:rsid w:val="00313D9C"/>
    <w:rsid w:val="0032081B"/>
    <w:rsid w:val="00323023"/>
    <w:rsid w:val="00331626"/>
    <w:rsid w:val="00331CD2"/>
    <w:rsid w:val="00332D14"/>
    <w:rsid w:val="0033429B"/>
    <w:rsid w:val="00353225"/>
    <w:rsid w:val="00362B34"/>
    <w:rsid w:val="00370F38"/>
    <w:rsid w:val="003749AC"/>
    <w:rsid w:val="0037693A"/>
    <w:rsid w:val="00387A6F"/>
    <w:rsid w:val="00390327"/>
    <w:rsid w:val="00392A66"/>
    <w:rsid w:val="00395936"/>
    <w:rsid w:val="003A65CB"/>
    <w:rsid w:val="003B0517"/>
    <w:rsid w:val="003B18FD"/>
    <w:rsid w:val="003C07B5"/>
    <w:rsid w:val="003C17D0"/>
    <w:rsid w:val="003C76A9"/>
    <w:rsid w:val="003D032D"/>
    <w:rsid w:val="003D4585"/>
    <w:rsid w:val="003E5824"/>
    <w:rsid w:val="003E7F01"/>
    <w:rsid w:val="003F0AFC"/>
    <w:rsid w:val="003F5C44"/>
    <w:rsid w:val="00400DA6"/>
    <w:rsid w:val="00401359"/>
    <w:rsid w:val="00402D08"/>
    <w:rsid w:val="00403159"/>
    <w:rsid w:val="00412FB8"/>
    <w:rsid w:val="00420DBE"/>
    <w:rsid w:val="00426FE1"/>
    <w:rsid w:val="0043016E"/>
    <w:rsid w:val="0043073D"/>
    <w:rsid w:val="00432337"/>
    <w:rsid w:val="00434CE5"/>
    <w:rsid w:val="00435B59"/>
    <w:rsid w:val="00447E35"/>
    <w:rsid w:val="00450314"/>
    <w:rsid w:val="004540DE"/>
    <w:rsid w:val="00463056"/>
    <w:rsid w:val="00465595"/>
    <w:rsid w:val="00467D64"/>
    <w:rsid w:val="00472155"/>
    <w:rsid w:val="00480A88"/>
    <w:rsid w:val="00482B90"/>
    <w:rsid w:val="00485711"/>
    <w:rsid w:val="00492838"/>
    <w:rsid w:val="004A357C"/>
    <w:rsid w:val="004A7791"/>
    <w:rsid w:val="004B2422"/>
    <w:rsid w:val="004B4B7F"/>
    <w:rsid w:val="004B73E7"/>
    <w:rsid w:val="004C0C0B"/>
    <w:rsid w:val="004C0CCD"/>
    <w:rsid w:val="004C5CFD"/>
    <w:rsid w:val="004D0811"/>
    <w:rsid w:val="004D2AA3"/>
    <w:rsid w:val="004D64F7"/>
    <w:rsid w:val="004F04CC"/>
    <w:rsid w:val="004F36C4"/>
    <w:rsid w:val="004F3A77"/>
    <w:rsid w:val="004F6470"/>
    <w:rsid w:val="004F7249"/>
    <w:rsid w:val="00504233"/>
    <w:rsid w:val="00507050"/>
    <w:rsid w:val="005114CC"/>
    <w:rsid w:val="005125BE"/>
    <w:rsid w:val="00513F11"/>
    <w:rsid w:val="00515C7D"/>
    <w:rsid w:val="00516576"/>
    <w:rsid w:val="00522383"/>
    <w:rsid w:val="00523203"/>
    <w:rsid w:val="00524043"/>
    <w:rsid w:val="00536E7B"/>
    <w:rsid w:val="005458F2"/>
    <w:rsid w:val="00545EFD"/>
    <w:rsid w:val="0054713B"/>
    <w:rsid w:val="0055133E"/>
    <w:rsid w:val="00551D14"/>
    <w:rsid w:val="00553120"/>
    <w:rsid w:val="00554F43"/>
    <w:rsid w:val="00555079"/>
    <w:rsid w:val="00555537"/>
    <w:rsid w:val="00555B18"/>
    <w:rsid w:val="005573AA"/>
    <w:rsid w:val="0056178A"/>
    <w:rsid w:val="00561830"/>
    <w:rsid w:val="00563D11"/>
    <w:rsid w:val="00565611"/>
    <w:rsid w:val="00573E18"/>
    <w:rsid w:val="00574182"/>
    <w:rsid w:val="005763FD"/>
    <w:rsid w:val="00577BE5"/>
    <w:rsid w:val="00585490"/>
    <w:rsid w:val="00590E46"/>
    <w:rsid w:val="005910B1"/>
    <w:rsid w:val="005938F5"/>
    <w:rsid w:val="0059697C"/>
    <w:rsid w:val="005A01E3"/>
    <w:rsid w:val="005A037A"/>
    <w:rsid w:val="005A483F"/>
    <w:rsid w:val="005A50EC"/>
    <w:rsid w:val="005B081D"/>
    <w:rsid w:val="005B62B3"/>
    <w:rsid w:val="005C0439"/>
    <w:rsid w:val="005C12C2"/>
    <w:rsid w:val="005C288E"/>
    <w:rsid w:val="005D0F84"/>
    <w:rsid w:val="005E250D"/>
    <w:rsid w:val="005E447F"/>
    <w:rsid w:val="005E610A"/>
    <w:rsid w:val="005E6F1E"/>
    <w:rsid w:val="005E7D98"/>
    <w:rsid w:val="005F2305"/>
    <w:rsid w:val="00602E47"/>
    <w:rsid w:val="00604B62"/>
    <w:rsid w:val="00614CDF"/>
    <w:rsid w:val="0061643E"/>
    <w:rsid w:val="00617A3E"/>
    <w:rsid w:val="0062134A"/>
    <w:rsid w:val="00627F02"/>
    <w:rsid w:val="00630CBF"/>
    <w:rsid w:val="006312DF"/>
    <w:rsid w:val="00635013"/>
    <w:rsid w:val="00635C94"/>
    <w:rsid w:val="00636A18"/>
    <w:rsid w:val="00641530"/>
    <w:rsid w:val="00641F81"/>
    <w:rsid w:val="0065169B"/>
    <w:rsid w:val="006523BE"/>
    <w:rsid w:val="00653EA2"/>
    <w:rsid w:val="00660A8E"/>
    <w:rsid w:val="0066101A"/>
    <w:rsid w:val="00661634"/>
    <w:rsid w:val="00663709"/>
    <w:rsid w:val="006657C5"/>
    <w:rsid w:val="0066624D"/>
    <w:rsid w:val="0066784A"/>
    <w:rsid w:val="006723D5"/>
    <w:rsid w:val="00680026"/>
    <w:rsid w:val="0068080E"/>
    <w:rsid w:val="00683182"/>
    <w:rsid w:val="006859D4"/>
    <w:rsid w:val="0069466F"/>
    <w:rsid w:val="00694C19"/>
    <w:rsid w:val="006A52A6"/>
    <w:rsid w:val="006A70B4"/>
    <w:rsid w:val="006B085D"/>
    <w:rsid w:val="006B491E"/>
    <w:rsid w:val="006B4D2A"/>
    <w:rsid w:val="006B72ED"/>
    <w:rsid w:val="006C223F"/>
    <w:rsid w:val="006C7207"/>
    <w:rsid w:val="006D046D"/>
    <w:rsid w:val="006F1C7B"/>
    <w:rsid w:val="006F55CF"/>
    <w:rsid w:val="006F5BE7"/>
    <w:rsid w:val="00706462"/>
    <w:rsid w:val="00707018"/>
    <w:rsid w:val="00711823"/>
    <w:rsid w:val="007145DE"/>
    <w:rsid w:val="007165D6"/>
    <w:rsid w:val="00716708"/>
    <w:rsid w:val="00721A91"/>
    <w:rsid w:val="00733E73"/>
    <w:rsid w:val="00734F3F"/>
    <w:rsid w:val="00737128"/>
    <w:rsid w:val="00737474"/>
    <w:rsid w:val="00741201"/>
    <w:rsid w:val="00743AFA"/>
    <w:rsid w:val="00744E65"/>
    <w:rsid w:val="00747D74"/>
    <w:rsid w:val="0075766D"/>
    <w:rsid w:val="00757A03"/>
    <w:rsid w:val="00757BD2"/>
    <w:rsid w:val="00765245"/>
    <w:rsid w:val="0076772F"/>
    <w:rsid w:val="00772806"/>
    <w:rsid w:val="007765FD"/>
    <w:rsid w:val="00785A59"/>
    <w:rsid w:val="00793D36"/>
    <w:rsid w:val="007B2B32"/>
    <w:rsid w:val="007B7D86"/>
    <w:rsid w:val="007D11BB"/>
    <w:rsid w:val="007D2ABA"/>
    <w:rsid w:val="007E2082"/>
    <w:rsid w:val="007E260F"/>
    <w:rsid w:val="007E2F3B"/>
    <w:rsid w:val="007E440C"/>
    <w:rsid w:val="007E667B"/>
    <w:rsid w:val="007E7095"/>
    <w:rsid w:val="007F38C2"/>
    <w:rsid w:val="007F4EFE"/>
    <w:rsid w:val="007F5B78"/>
    <w:rsid w:val="007F76E1"/>
    <w:rsid w:val="00802E07"/>
    <w:rsid w:val="0080390C"/>
    <w:rsid w:val="00810BDE"/>
    <w:rsid w:val="00817B56"/>
    <w:rsid w:val="00822DFF"/>
    <w:rsid w:val="00825713"/>
    <w:rsid w:val="00827A9C"/>
    <w:rsid w:val="00830E96"/>
    <w:rsid w:val="008313F9"/>
    <w:rsid w:val="0083218F"/>
    <w:rsid w:val="0083499D"/>
    <w:rsid w:val="00834D67"/>
    <w:rsid w:val="00843410"/>
    <w:rsid w:val="00846DCC"/>
    <w:rsid w:val="00847949"/>
    <w:rsid w:val="00850F12"/>
    <w:rsid w:val="00852CB9"/>
    <w:rsid w:val="00853CE6"/>
    <w:rsid w:val="00855647"/>
    <w:rsid w:val="00857CA8"/>
    <w:rsid w:val="008605B2"/>
    <w:rsid w:val="00863E0A"/>
    <w:rsid w:val="0086457F"/>
    <w:rsid w:val="008757B1"/>
    <w:rsid w:val="00881834"/>
    <w:rsid w:val="0088265D"/>
    <w:rsid w:val="00892528"/>
    <w:rsid w:val="00895B90"/>
    <w:rsid w:val="008976D2"/>
    <w:rsid w:val="008A662D"/>
    <w:rsid w:val="008A7D02"/>
    <w:rsid w:val="008D0AF7"/>
    <w:rsid w:val="008D4342"/>
    <w:rsid w:val="008D44D3"/>
    <w:rsid w:val="008D4653"/>
    <w:rsid w:val="008D7FF7"/>
    <w:rsid w:val="008E2AB4"/>
    <w:rsid w:val="008E6EBE"/>
    <w:rsid w:val="008F2E23"/>
    <w:rsid w:val="008F6B40"/>
    <w:rsid w:val="00903248"/>
    <w:rsid w:val="0090409D"/>
    <w:rsid w:val="0091015B"/>
    <w:rsid w:val="00912BAF"/>
    <w:rsid w:val="009146CA"/>
    <w:rsid w:val="00922267"/>
    <w:rsid w:val="0092344C"/>
    <w:rsid w:val="00924312"/>
    <w:rsid w:val="00924D48"/>
    <w:rsid w:val="00926A64"/>
    <w:rsid w:val="009307A5"/>
    <w:rsid w:val="009315DB"/>
    <w:rsid w:val="00935614"/>
    <w:rsid w:val="009373D4"/>
    <w:rsid w:val="009466EF"/>
    <w:rsid w:val="00953794"/>
    <w:rsid w:val="00964527"/>
    <w:rsid w:val="00974681"/>
    <w:rsid w:val="00980B20"/>
    <w:rsid w:val="00981335"/>
    <w:rsid w:val="00983582"/>
    <w:rsid w:val="009852E1"/>
    <w:rsid w:val="00985E5C"/>
    <w:rsid w:val="0099183D"/>
    <w:rsid w:val="009A411C"/>
    <w:rsid w:val="009B1DA1"/>
    <w:rsid w:val="009B234C"/>
    <w:rsid w:val="009B3B90"/>
    <w:rsid w:val="009B5A52"/>
    <w:rsid w:val="009B612F"/>
    <w:rsid w:val="009C2F18"/>
    <w:rsid w:val="009C40FB"/>
    <w:rsid w:val="009C457C"/>
    <w:rsid w:val="009C59FD"/>
    <w:rsid w:val="009C6074"/>
    <w:rsid w:val="009D6A18"/>
    <w:rsid w:val="009E0AEF"/>
    <w:rsid w:val="009E1ACE"/>
    <w:rsid w:val="009E480F"/>
    <w:rsid w:val="009E539D"/>
    <w:rsid w:val="009F2617"/>
    <w:rsid w:val="009F2E79"/>
    <w:rsid w:val="009F56D0"/>
    <w:rsid w:val="009F6B99"/>
    <w:rsid w:val="00A06A92"/>
    <w:rsid w:val="00A1799E"/>
    <w:rsid w:val="00A30A91"/>
    <w:rsid w:val="00A3116B"/>
    <w:rsid w:val="00A327E9"/>
    <w:rsid w:val="00A34212"/>
    <w:rsid w:val="00A60E71"/>
    <w:rsid w:val="00A66092"/>
    <w:rsid w:val="00A67B1B"/>
    <w:rsid w:val="00A807A6"/>
    <w:rsid w:val="00A808FA"/>
    <w:rsid w:val="00A81B7B"/>
    <w:rsid w:val="00A856D5"/>
    <w:rsid w:val="00A86F2B"/>
    <w:rsid w:val="00A875C7"/>
    <w:rsid w:val="00A91336"/>
    <w:rsid w:val="00A92305"/>
    <w:rsid w:val="00A92B3C"/>
    <w:rsid w:val="00A92B50"/>
    <w:rsid w:val="00A93B14"/>
    <w:rsid w:val="00A94C24"/>
    <w:rsid w:val="00A959C4"/>
    <w:rsid w:val="00A97A22"/>
    <w:rsid w:val="00AA1139"/>
    <w:rsid w:val="00AA1DDD"/>
    <w:rsid w:val="00AB1B20"/>
    <w:rsid w:val="00AB2AA9"/>
    <w:rsid w:val="00AC04CA"/>
    <w:rsid w:val="00AC7802"/>
    <w:rsid w:val="00AD0D7D"/>
    <w:rsid w:val="00AD26C1"/>
    <w:rsid w:val="00AD696E"/>
    <w:rsid w:val="00AD6FB8"/>
    <w:rsid w:val="00AD7288"/>
    <w:rsid w:val="00AE192B"/>
    <w:rsid w:val="00AE5563"/>
    <w:rsid w:val="00AE6CAB"/>
    <w:rsid w:val="00AF1A91"/>
    <w:rsid w:val="00AF3827"/>
    <w:rsid w:val="00AF6DF8"/>
    <w:rsid w:val="00B02962"/>
    <w:rsid w:val="00B12E28"/>
    <w:rsid w:val="00B13485"/>
    <w:rsid w:val="00B15782"/>
    <w:rsid w:val="00B16CB9"/>
    <w:rsid w:val="00B31D99"/>
    <w:rsid w:val="00B34A1B"/>
    <w:rsid w:val="00B41879"/>
    <w:rsid w:val="00B552D1"/>
    <w:rsid w:val="00B55E31"/>
    <w:rsid w:val="00B576AE"/>
    <w:rsid w:val="00B612CC"/>
    <w:rsid w:val="00B6169B"/>
    <w:rsid w:val="00B6179B"/>
    <w:rsid w:val="00B62114"/>
    <w:rsid w:val="00B657AF"/>
    <w:rsid w:val="00B72FC8"/>
    <w:rsid w:val="00B75A46"/>
    <w:rsid w:val="00B769D5"/>
    <w:rsid w:val="00B80BB1"/>
    <w:rsid w:val="00B8125B"/>
    <w:rsid w:val="00B821A7"/>
    <w:rsid w:val="00B83A84"/>
    <w:rsid w:val="00B85A43"/>
    <w:rsid w:val="00B8645F"/>
    <w:rsid w:val="00B916F3"/>
    <w:rsid w:val="00B926F2"/>
    <w:rsid w:val="00B973C5"/>
    <w:rsid w:val="00B97769"/>
    <w:rsid w:val="00B97DCA"/>
    <w:rsid w:val="00BA234E"/>
    <w:rsid w:val="00BA2B97"/>
    <w:rsid w:val="00BA36B6"/>
    <w:rsid w:val="00BA6357"/>
    <w:rsid w:val="00BB29B5"/>
    <w:rsid w:val="00BB4B9F"/>
    <w:rsid w:val="00BB7094"/>
    <w:rsid w:val="00BC3355"/>
    <w:rsid w:val="00BC4246"/>
    <w:rsid w:val="00BC78FE"/>
    <w:rsid w:val="00BD558D"/>
    <w:rsid w:val="00BD64D9"/>
    <w:rsid w:val="00BD6C6F"/>
    <w:rsid w:val="00BE24AD"/>
    <w:rsid w:val="00BE276A"/>
    <w:rsid w:val="00BF194D"/>
    <w:rsid w:val="00BF1DFB"/>
    <w:rsid w:val="00C039FF"/>
    <w:rsid w:val="00C119FB"/>
    <w:rsid w:val="00C1217B"/>
    <w:rsid w:val="00C151AE"/>
    <w:rsid w:val="00C170B2"/>
    <w:rsid w:val="00C23F63"/>
    <w:rsid w:val="00C35CCB"/>
    <w:rsid w:val="00C36048"/>
    <w:rsid w:val="00C37BE7"/>
    <w:rsid w:val="00C42448"/>
    <w:rsid w:val="00C45078"/>
    <w:rsid w:val="00C52419"/>
    <w:rsid w:val="00C54E54"/>
    <w:rsid w:val="00C6460C"/>
    <w:rsid w:val="00C64A0C"/>
    <w:rsid w:val="00C8290D"/>
    <w:rsid w:val="00C84C6F"/>
    <w:rsid w:val="00C941A3"/>
    <w:rsid w:val="00C9545B"/>
    <w:rsid w:val="00C95FB8"/>
    <w:rsid w:val="00C97BD4"/>
    <w:rsid w:val="00C97CA6"/>
    <w:rsid w:val="00CA13AE"/>
    <w:rsid w:val="00CA50BF"/>
    <w:rsid w:val="00CA55BC"/>
    <w:rsid w:val="00CB10B3"/>
    <w:rsid w:val="00CB4B79"/>
    <w:rsid w:val="00CB587E"/>
    <w:rsid w:val="00CC2415"/>
    <w:rsid w:val="00CC56C4"/>
    <w:rsid w:val="00CD1303"/>
    <w:rsid w:val="00CD1FE0"/>
    <w:rsid w:val="00CD4E8C"/>
    <w:rsid w:val="00CE40CB"/>
    <w:rsid w:val="00CF2C90"/>
    <w:rsid w:val="00CF3073"/>
    <w:rsid w:val="00CF5441"/>
    <w:rsid w:val="00D00FDF"/>
    <w:rsid w:val="00D149C7"/>
    <w:rsid w:val="00D14AC2"/>
    <w:rsid w:val="00D15A67"/>
    <w:rsid w:val="00D238F5"/>
    <w:rsid w:val="00D316E0"/>
    <w:rsid w:val="00D41542"/>
    <w:rsid w:val="00D4752C"/>
    <w:rsid w:val="00D5067D"/>
    <w:rsid w:val="00D53C47"/>
    <w:rsid w:val="00D549AA"/>
    <w:rsid w:val="00D54DC6"/>
    <w:rsid w:val="00D6064F"/>
    <w:rsid w:val="00D62318"/>
    <w:rsid w:val="00D649E4"/>
    <w:rsid w:val="00D750D8"/>
    <w:rsid w:val="00D815AC"/>
    <w:rsid w:val="00D9296D"/>
    <w:rsid w:val="00D92992"/>
    <w:rsid w:val="00D95042"/>
    <w:rsid w:val="00D97CB2"/>
    <w:rsid w:val="00DA1605"/>
    <w:rsid w:val="00DA5E56"/>
    <w:rsid w:val="00DB38B6"/>
    <w:rsid w:val="00DB684A"/>
    <w:rsid w:val="00DC5D44"/>
    <w:rsid w:val="00DC69C9"/>
    <w:rsid w:val="00DE04BF"/>
    <w:rsid w:val="00DE3C55"/>
    <w:rsid w:val="00DE44DB"/>
    <w:rsid w:val="00DE65C9"/>
    <w:rsid w:val="00DF6616"/>
    <w:rsid w:val="00E07016"/>
    <w:rsid w:val="00E1061D"/>
    <w:rsid w:val="00E10F0C"/>
    <w:rsid w:val="00E15ACE"/>
    <w:rsid w:val="00E15DA0"/>
    <w:rsid w:val="00E222AF"/>
    <w:rsid w:val="00E301B0"/>
    <w:rsid w:val="00E3407D"/>
    <w:rsid w:val="00E34084"/>
    <w:rsid w:val="00E35A67"/>
    <w:rsid w:val="00E36509"/>
    <w:rsid w:val="00E5108D"/>
    <w:rsid w:val="00E55382"/>
    <w:rsid w:val="00E55F9E"/>
    <w:rsid w:val="00E57AC4"/>
    <w:rsid w:val="00E64BE5"/>
    <w:rsid w:val="00E65F79"/>
    <w:rsid w:val="00E75E22"/>
    <w:rsid w:val="00E77A53"/>
    <w:rsid w:val="00E82A75"/>
    <w:rsid w:val="00E9443B"/>
    <w:rsid w:val="00E959C6"/>
    <w:rsid w:val="00E96DF8"/>
    <w:rsid w:val="00EA18EE"/>
    <w:rsid w:val="00EB1F59"/>
    <w:rsid w:val="00EB4BB1"/>
    <w:rsid w:val="00EB5E43"/>
    <w:rsid w:val="00EB5F20"/>
    <w:rsid w:val="00EC3365"/>
    <w:rsid w:val="00EC4AE6"/>
    <w:rsid w:val="00EC7A2E"/>
    <w:rsid w:val="00ED1FE5"/>
    <w:rsid w:val="00ED4C7E"/>
    <w:rsid w:val="00ED5454"/>
    <w:rsid w:val="00EE119A"/>
    <w:rsid w:val="00EE5C81"/>
    <w:rsid w:val="00EE67BC"/>
    <w:rsid w:val="00EF24BD"/>
    <w:rsid w:val="00F132A5"/>
    <w:rsid w:val="00F15B9F"/>
    <w:rsid w:val="00F16834"/>
    <w:rsid w:val="00F22A72"/>
    <w:rsid w:val="00F2324B"/>
    <w:rsid w:val="00F26595"/>
    <w:rsid w:val="00F347BE"/>
    <w:rsid w:val="00F40959"/>
    <w:rsid w:val="00F45D67"/>
    <w:rsid w:val="00F47A42"/>
    <w:rsid w:val="00F47B17"/>
    <w:rsid w:val="00F54ABB"/>
    <w:rsid w:val="00F63735"/>
    <w:rsid w:val="00F641D8"/>
    <w:rsid w:val="00F64314"/>
    <w:rsid w:val="00F709F6"/>
    <w:rsid w:val="00F760BB"/>
    <w:rsid w:val="00F9135B"/>
    <w:rsid w:val="00F92A69"/>
    <w:rsid w:val="00F940B4"/>
    <w:rsid w:val="00F9471B"/>
    <w:rsid w:val="00FA613B"/>
    <w:rsid w:val="00FA7C74"/>
    <w:rsid w:val="00FB1B10"/>
    <w:rsid w:val="00FB3613"/>
    <w:rsid w:val="00FB5B61"/>
    <w:rsid w:val="00FC138C"/>
    <w:rsid w:val="00FC51F3"/>
    <w:rsid w:val="00FC5A8E"/>
    <w:rsid w:val="00FC79B1"/>
    <w:rsid w:val="00FD122E"/>
    <w:rsid w:val="00FD1747"/>
    <w:rsid w:val="00FD3EF8"/>
    <w:rsid w:val="00FD41D7"/>
    <w:rsid w:val="00FD5A69"/>
    <w:rsid w:val="00FE0D9E"/>
    <w:rsid w:val="00FE225A"/>
    <w:rsid w:val="00FE6670"/>
    <w:rsid w:val="00FF46BC"/>
    <w:rsid w:val="00FF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30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.tiff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tiff"/><Relationship Id="rId32" Type="http://schemas.openxmlformats.org/officeDocument/2006/relationships/image" Target="media/image17.tiff"/><Relationship Id="rId37" Type="http://schemas.openxmlformats.org/officeDocument/2006/relationships/image" Target="media/image21.png"/><Relationship Id="rId40" Type="http://schemas.openxmlformats.org/officeDocument/2006/relationships/image" Target="media/image22.tiff"/><Relationship Id="rId45" Type="http://schemas.openxmlformats.org/officeDocument/2006/relationships/image" Target="media/image26.tiff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3.tiff"/><Relationship Id="rId36" Type="http://schemas.openxmlformats.org/officeDocument/2006/relationships/image" Target="media/image20.tiff"/><Relationship Id="rId49" Type="http://schemas.openxmlformats.org/officeDocument/2006/relationships/image" Target="media/image29.tiff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28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L11\DOC\ALERT\Employer_Credentials_HS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CA150-8AC5-4C25-BAEC-1E6866DBC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Employer_Credentials_HSK</Template>
  <TotalTime>876</TotalTime>
  <Pages>9</Pages>
  <Words>1263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[Adresse]</vt:lpstr>
    </vt:vector>
  </TitlesOfParts>
  <Company>skabelondesign</Company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subject/>
  <dc:creator>Henriette Skourup</dc:creator>
  <cp:keywords/>
  <dc:description/>
  <cp:lastModifiedBy>Henriette Skourup</cp:lastModifiedBy>
  <cp:revision>390</cp:revision>
  <cp:lastPrinted>2011-11-11T07:22:00Z</cp:lastPrinted>
  <dcterms:created xsi:type="dcterms:W3CDTF">2011-05-27T07:05:00Z</dcterms:created>
  <dcterms:modified xsi:type="dcterms:W3CDTF">2011-11-11T10:30:00Z</dcterms:modified>
</cp:coreProperties>
</file>